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DD63F" w14:textId="77777777" w:rsidR="000976E9" w:rsidRDefault="00000000">
      <w:r>
        <w:rPr>
          <w:noProof/>
          <w:lang w:bidi="ar-SA"/>
        </w:rPr>
        <w:pict w14:anchorId="029B648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09" type="#_x0000_t136" style="position:absolute;margin-left:19.4pt;margin-top:10.35pt;width:82.6pt;height:80.85pt;z-index:4" fillcolor="#c09" strokecolor="green">
            <v:shadow on="t" color="#1c1a10" offset="3pt" offset2="2pt"/>
            <v:textpath style="font-family:&quot;HG創英角ｺﾞｼｯｸUB&quot;;font-weight:bold;v-text-reverse:t;v-text-kern:t" trim="t" fitpath="t" string="3"/>
          </v:shape>
        </w:pict>
      </w:r>
    </w:p>
    <w:p w14:paraId="2290F5FF" w14:textId="77777777" w:rsidR="00CA471F" w:rsidRPr="00D1633D" w:rsidRDefault="00CA471F"/>
    <w:p w14:paraId="2E39F993" w14:textId="77777777" w:rsidR="00CA471F" w:rsidRDefault="00CA471F"/>
    <w:p w14:paraId="01285040" w14:textId="2048E93D" w:rsidR="001C039C" w:rsidRDefault="006B0B66">
      <w:r>
        <w:rPr>
          <w:noProof/>
          <w:lang w:bidi="ar-SA"/>
        </w:rPr>
        <w:pict w14:anchorId="1E6CF24E">
          <v:shapetype id="_x0000_t202" coordsize="21600,21600" o:spt="202" path="m,l,21600r21600,l21600,xe">
            <v:stroke joinstyle="miter"/>
            <v:path gradientshapeok="t" o:connecttype="rect"/>
          </v:shapetype>
          <v:shape id="_x0000_s2536" type="#_x0000_t202" style="position:absolute;margin-left:329.75pt;margin-top:632.45pt;width:56pt;height:23.75pt;z-index:3" filled="f" stroked="f">
            <v:textbox style="mso-next-textbox:#_x0000_s2536" inset="5.85pt,.7pt,5.85pt,.7pt">
              <w:txbxContent>
                <w:p w14:paraId="275DFB78" w14:textId="77777777" w:rsidR="00CA09DD" w:rsidRPr="00CA09DD" w:rsidRDefault="00596C78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春分の日</w:t>
                  </w:r>
                </w:p>
              </w:txbxContent>
            </v:textbox>
          </v:shape>
        </w:pict>
      </w:r>
      <w:r>
        <w:rPr>
          <w:noProof/>
        </w:rPr>
        <w:pict w14:anchorId="522F1B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58" type="#_x0000_t75" style="position:absolute;margin-left:242.1pt;margin-top:349.5pt;width:156.2pt;height:108.55pt;rotation:391094fd;flip:x;z-index:24;mso-position-horizontal-relative:text;mso-position-vertical-relative:text">
            <v:imagedata r:id="rId7" o:title="Cherry20blossoms"/>
          </v:shape>
        </w:pict>
      </w:r>
      <w:r w:rsidR="00000000">
        <w:pict w14:anchorId="4A5F72B3">
          <v:rect id="_x0000_s2050" style="position:absolute;margin-left:41pt;margin-top:336.95pt;width:517pt;height:466pt;z-index:1;mso-position-horizontal-relative:margin;mso-position-vertical-relative:margin" filled="f" stroked="f">
            <v:textbox style="mso-next-textbox:#_x0000_s2050" inset="0,0,0,0">
              <w:txbxContent>
                <w:tbl>
                  <w:tblPr>
                    <w:tblW w:w="0" w:type="auto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8"/>
                    <w:gridCol w:w="1418"/>
                    <w:gridCol w:w="1418"/>
                    <w:gridCol w:w="1418"/>
                    <w:gridCol w:w="1418"/>
                    <w:gridCol w:w="1418"/>
                    <w:gridCol w:w="1418"/>
                  </w:tblGrid>
                  <w:tr w:rsidR="00370E83" w14:paraId="17436D93" w14:textId="77777777" w:rsidTr="00F7792A">
                    <w:trPr>
                      <w:trHeight w:val="1361"/>
                    </w:trPr>
                    <w:tc>
                      <w:tcPr>
                        <w:tcW w:w="1418" w:type="dxa"/>
                        <w:vAlign w:val="center"/>
                      </w:tcPr>
                      <w:p w14:paraId="142E1FDE" w14:textId="77777777" w:rsidR="00370E83" w:rsidRPr="00F31E52" w:rsidRDefault="00370E83" w:rsidP="003D496C">
                        <w:pPr>
                          <w:pStyle w:val="BannerHeading2"/>
                          <w:spacing w:afterLines="400" w:after="960"/>
                          <w:rPr>
                            <w:color w:val="FF0000"/>
                          </w:rPr>
                        </w:pPr>
                        <w:r w:rsidRPr="00F31E52">
                          <w:rPr>
                            <w:color w:val="FF0000"/>
                          </w:rPr>
                          <w:t>Sun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8894A42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Mon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55F2B22C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Tue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5AAA26E9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Wed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CA3AC2F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Thu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3E11645C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Fri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3C43FCBB" w14:textId="77777777" w:rsidR="00370E83" w:rsidRPr="00F31E52" w:rsidRDefault="00370E83" w:rsidP="003D496C">
                        <w:pPr>
                          <w:pStyle w:val="BannerHeading2"/>
                          <w:spacing w:afterLines="400" w:after="960"/>
                          <w:rPr>
                            <w:color w:val="0000FF"/>
                          </w:rPr>
                        </w:pPr>
                        <w:r w:rsidRPr="00F31E52">
                          <w:rPr>
                            <w:color w:val="0000FF"/>
                          </w:rPr>
                          <w:t>Sat</w:t>
                        </w:r>
                      </w:p>
                    </w:tc>
                  </w:tr>
                  <w:tr w:rsidR="00370E83" w:rsidRPr="00CA471F" w14:paraId="2CEC2719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10CF5980" w14:textId="77777777" w:rsidR="00370E83" w:rsidRPr="006B0B66" w:rsidRDefault="00370E83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7DA946B5" w14:textId="77777777" w:rsidR="00370E83" w:rsidRPr="006B0B66" w:rsidRDefault="00370E83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620A8B55" w14:textId="77777777" w:rsidR="00370E83" w:rsidRPr="006B0B66" w:rsidRDefault="00370E83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49902634" w14:textId="30A62F80" w:rsidR="00370E83" w:rsidRPr="006B0B66" w:rsidRDefault="00370E83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3A166911" w14:textId="78174B06" w:rsidR="00370E83" w:rsidRPr="006B0B66" w:rsidRDefault="00370E83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08C9724B" w14:textId="3BE5B5A9" w:rsidR="00370E83" w:rsidRPr="006B0B66" w:rsidRDefault="00370E83" w:rsidP="00CA471F">
                        <w:pPr>
                          <w:pStyle w:val="Banner00"/>
                          <w:spacing w:before="60" w:after="240"/>
                          <w:rPr>
                            <w:color w:val="000000"/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333254CE" w14:textId="7676EC6F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1</w:t>
                        </w:r>
                      </w:p>
                    </w:tc>
                  </w:tr>
                  <w:tr w:rsidR="00370E83" w:rsidRPr="00CA471F" w14:paraId="6CD7A26E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7AA4AFC3" w14:textId="3B41F8C2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AF7C933" w14:textId="743F949B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2EEE58A9" w14:textId="777F9714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8CC088A" w14:textId="7DBBE769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6705201" w14:textId="0221631F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E06A8DB" w14:textId="2FE59917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088D81E" w14:textId="1D5A25AB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8</w:t>
                        </w:r>
                      </w:p>
                    </w:tc>
                  </w:tr>
                  <w:tr w:rsidR="00370E83" w:rsidRPr="00CA471F" w14:paraId="4B0E2A8E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277F4442" w14:textId="60008AA5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86A59D6" w14:textId="496CFA42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30559FC" w14:textId="72856345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F59D9F5" w14:textId="28849EE3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50B7BCD" w14:textId="09C2798F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4993254" w14:textId="0C6C30E3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42C8599" w14:textId="5A2394C5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15</w:t>
                        </w:r>
                      </w:p>
                    </w:tc>
                  </w:tr>
                  <w:tr w:rsidR="00370E83" w:rsidRPr="00CA471F" w14:paraId="6846BE53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7983599B" w14:textId="3A1A4AFD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F118F36" w14:textId="431D450F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FAFE6DB" w14:textId="77559D9E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A382A0A" w14:textId="74B03365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7B18A3E" w14:textId="6059000C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1112061" w14:textId="775BDF27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913D106" w14:textId="27A08A82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22</w:t>
                        </w:r>
                      </w:p>
                    </w:tc>
                  </w:tr>
                  <w:tr w:rsidR="00370E83" w:rsidRPr="00CA471F" w14:paraId="620A3354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7D006C9C" w14:textId="69812CAB" w:rsidR="00370E83" w:rsidRPr="006B0B66" w:rsidRDefault="006B0B66" w:rsidP="00273A48">
                        <w:pPr>
                          <w:pStyle w:val="Banner00"/>
                          <w:spacing w:before="60" w:after="240"/>
                          <w:rPr>
                            <w:rFonts w:hint="eastAsia"/>
                            <w:color w:val="FF0000"/>
                            <w:sz w:val="44"/>
                            <w:szCs w:val="44"/>
                            <w:vertAlign w:val="subscript"/>
                            <w:lang w:eastAsia="ja-JP"/>
                          </w:rPr>
                        </w:pPr>
                        <w:r w:rsidRPr="006B0B66">
                          <w:rPr>
                            <w:color w:val="FF0000"/>
                            <w:sz w:val="44"/>
                            <w:szCs w:val="44"/>
                            <w:vertAlign w:val="superscript"/>
                            <w:lang w:eastAsia="ja-JP"/>
                          </w:rPr>
                          <w:t>23</w:t>
                        </w:r>
                        <w:r w:rsidRPr="006B0B66">
                          <w:rPr>
                            <w:rFonts w:hint="eastAsia"/>
                            <w:color w:val="FF0000"/>
                            <w:sz w:val="44"/>
                            <w:szCs w:val="44"/>
                            <w:lang w:eastAsia="ja-JP"/>
                          </w:rPr>
                          <w:t>/</w:t>
                        </w:r>
                        <w:r w:rsidRPr="006B0B66">
                          <w:rPr>
                            <w:rFonts w:hint="eastAsia"/>
                            <w:color w:val="FF0000"/>
                            <w:sz w:val="44"/>
                            <w:szCs w:val="44"/>
                            <w:vertAlign w:val="subscript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453A38C" w14:textId="7C76ADE0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rFonts w:hint="eastAsia"/>
                            <w:sz w:val="44"/>
                            <w:szCs w:val="44"/>
                            <w:vertAlign w:val="subscript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vertAlign w:val="superscript"/>
                            <w:lang w:eastAsia="ja-JP"/>
                          </w:rPr>
                          <w:t>24</w:t>
                        </w:r>
                        <w:r w:rsidRPr="006B0B66">
                          <w:rPr>
                            <w:rFonts w:hint="eastAsia"/>
                            <w:sz w:val="44"/>
                            <w:szCs w:val="44"/>
                            <w:lang w:eastAsia="ja-JP"/>
                          </w:rPr>
                          <w:t>/</w:t>
                        </w:r>
                        <w:r w:rsidRPr="006B0B66">
                          <w:rPr>
                            <w:rFonts w:hint="eastAsia"/>
                            <w:sz w:val="44"/>
                            <w:szCs w:val="44"/>
                            <w:vertAlign w:val="subscript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7B5E389" w14:textId="3261EA45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7E6E905" w14:textId="519868E0" w:rsidR="00370E83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0862E07" w14:textId="0E95BC04" w:rsidR="00370E83" w:rsidRPr="006B0B66" w:rsidRDefault="006B0B66" w:rsidP="003D496C">
                        <w:pPr>
                          <w:pStyle w:val="Banner00"/>
                          <w:spacing w:before="60" w:after="240"/>
                          <w:ind w:firstLineChars="100" w:firstLine="442"/>
                          <w:jc w:val="left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6A0616A" w14:textId="2ADABD72" w:rsidR="00370E83" w:rsidRPr="006B0B66" w:rsidRDefault="006B0B66" w:rsidP="003D496C">
                        <w:pPr>
                          <w:pStyle w:val="Banner00"/>
                          <w:spacing w:before="60" w:after="240"/>
                          <w:ind w:firstLineChars="100" w:firstLine="442"/>
                          <w:jc w:val="left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sz w:val="44"/>
                            <w:szCs w:val="44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1C5F30E" w14:textId="0B1F99A7" w:rsidR="00273A48" w:rsidRPr="006B0B66" w:rsidRDefault="006B0B66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 w:rsidRPr="006B0B66"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29</w:t>
                        </w:r>
                      </w:p>
                    </w:tc>
                  </w:tr>
                </w:tbl>
                <w:p w14:paraId="3C601627" w14:textId="77777777" w:rsidR="00370E83" w:rsidRDefault="00370E83" w:rsidP="00CA471F">
                  <w:pPr>
                    <w:pStyle w:val="Banner00"/>
                    <w:spacing w:after="240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4AC01897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509" type="#_x0000_t19" style="position:absolute;margin-left:463.85pt;margin-top:679.95pt;width:67.75pt;height:71pt;rotation:90;z-index:-3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54985617">
          <v:shape id="_x0000_s2508" type="#_x0000_t19" style="position:absolute;margin-left:392.45pt;margin-top:680.05pt;width:67.75pt;height:71pt;rotation:90;z-index:-4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732B80F0">
          <v:shape id="_x0000_s2507" type="#_x0000_t19" style="position:absolute;margin-left:320.85pt;margin-top:680.9pt;width:67.75pt;height:71pt;rotation:90;z-index:-5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66FE71C5">
          <v:shape id="_x0000_s2553" type="#_x0000_t19" style="position:absolute;margin-left:249.25pt;margin-top:681pt;width:67.75pt;height:71pt;rotation:90;z-index:-2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257DEAAA">
          <v:shape id="_x0000_s2535" type="#_x0000_t136" style="position:absolute;margin-left:115.45pt;margin-top:15pt;width:50.25pt;height:15.25pt;z-index:2" fillcolor="#c09" strokecolor="green">
            <v:shadow on="t" color="#1c1a10" offset=",1pt" offset2=",-2pt"/>
            <v:textpath style="font-family:&quot;HG創英角ｺﾞｼｯｸUB&quot;;font-weight:bold;v-text-reverse:t;v-text-kern:t" trim="t" fitpath="t" string="2025"/>
          </v:shape>
        </w:pict>
      </w:r>
      <w:r w:rsidR="00000000">
        <w:rPr>
          <w:noProof/>
          <w:lang w:bidi="ar-SA"/>
        </w:rPr>
        <w:pict w14:anchorId="6AA05299">
          <v:group id="_x0000_s2486" style="position:absolute;margin-left:32.85pt;margin-top:469.6pt;width:502pt;height:67.75pt;z-index:-11" coordorigin="924,9506" coordsize="10040,1355">
            <v:shape id="_x0000_s2479" type="#_x0000_t19" style="position:absolute;left:9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0" type="#_x0000_t19" style="position:absolute;left:239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1" type="#_x0000_t19" style="position:absolute;left:383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2" type="#_x0000_t19" style="position:absolute;left:52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3" type="#_x0000_t19" style="position:absolute;left:671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4" type="#_x0000_t19" style="position:absolute;left:81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5" type="#_x0000_t19" style="position:absolute;left:95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</v:group>
        </w:pict>
      </w:r>
      <w:r w:rsidR="00000000">
        <w:rPr>
          <w:noProof/>
          <w:lang w:bidi="ar-SA"/>
        </w:rPr>
        <w:pict w14:anchorId="238DA56E">
          <v:group id="_x0000_s2495" style="position:absolute;margin-left:32.85pt;margin-top:611.6pt;width:502pt;height:67.75pt;z-index:-9" coordorigin="924,9506" coordsize="10040,1355">
            <v:shape id="_x0000_s2496" type="#_x0000_t19" style="position:absolute;left:9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7" type="#_x0000_t19" style="position:absolute;left:239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8" type="#_x0000_t19" style="position:absolute;left:383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9" type="#_x0000_t19" style="position:absolute;left:52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500" type="#_x0000_t19" style="position:absolute;left:671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501" type="#_x0000_t19" style="position:absolute;left:81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502" type="#_x0000_t19" style="position:absolute;left:95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</v:group>
        </w:pict>
      </w:r>
      <w:r w:rsidR="00000000">
        <w:rPr>
          <w:noProof/>
          <w:lang w:bidi="ar-SA"/>
        </w:rPr>
        <w:pict w14:anchorId="0C102B61">
          <v:group id="_x0000_s2487" style="position:absolute;margin-left:32.85pt;margin-top:542.6pt;width:502pt;height:67.75pt;z-index:-10" coordorigin="924,9506" coordsize="10040,1355">
            <v:shape id="_x0000_s2488" type="#_x0000_t19" style="position:absolute;left:9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9" type="#_x0000_t19" style="position:absolute;left:239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0" type="#_x0000_t19" style="position:absolute;left:383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1" type="#_x0000_t19" style="position:absolute;left:52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2" type="#_x0000_t19" style="position:absolute;left:671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3" type="#_x0000_t19" style="position:absolute;left:81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4" type="#_x0000_t19" style="position:absolute;left:95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</v:group>
        </w:pict>
      </w:r>
      <w:r w:rsidR="00000000">
        <w:rPr>
          <w:noProof/>
          <w:lang w:bidi="ar-SA"/>
        </w:rPr>
        <w:pict w14:anchorId="7E2918D8">
          <v:shape id="_x0000_s2478" type="#_x0000_t19" style="position:absolute;margin-left:461.6pt;margin-top:395pt;width:67.75pt;height:71pt;rotation:90;z-index:-12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09AB1B65">
          <v:shape id="_x0000_s2506" type="#_x0000_t19" style="position:absolute;margin-left:177.6pt;margin-top:681pt;width:67.75pt;height:71pt;rotation:90;z-index:-6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0446AE2A">
          <v:shape id="_x0000_s2505" type="#_x0000_t19" style="position:absolute;margin-left:105.6pt;margin-top:681pt;width:67.75pt;height:71pt;rotation:90;z-index:-7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269424C7">
          <v:shape id="_x0000_s2504" type="#_x0000_t19" style="position:absolute;margin-left:34.45pt;margin-top:683.85pt;width:67.75pt;height:71pt;rotation:90;z-index:-8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pict w14:anchorId="1C539D85">
          <v:shape id="_x0000_s2543" type="#_x0000_t75" style="position:absolute;margin-left:96.7pt;margin-top:63.4pt;width:403.9pt;height:213.7pt;z-index:5">
            <v:imagedata r:id="rId8" o:title=""/>
          </v:shape>
        </w:pict>
      </w:r>
      <w:r w:rsidR="00000000">
        <w:pict w14:anchorId="4ECEA5C5">
          <v:shape id="_x0000_s2549" type="#_x0000_t75" style="position:absolute;margin-left:83.8pt;margin-top:125.7pt;width:50.95pt;height:197.95pt;z-index:11">
            <v:imagedata r:id="rId9" o:title=""/>
          </v:shape>
        </w:pict>
      </w:r>
      <w:r w:rsidR="00000000">
        <w:pict w14:anchorId="68BA6815">
          <v:shape id="_x0000_s2547" type="#_x0000_t75" style="position:absolute;margin-left:34.4pt;margin-top:96.75pt;width:64.5pt;height:207.4pt;z-index:9">
            <v:imagedata r:id="rId10" o:title=""/>
          </v:shape>
        </w:pict>
      </w:r>
      <w:r w:rsidR="00000000">
        <w:rPr>
          <w:noProof/>
          <w:lang w:bidi="ar-SA"/>
        </w:rPr>
        <w:pict w14:anchorId="5237CE96">
          <v:shape id="_x0000_s2548" type="#_x0000_t75" style="position:absolute;margin-left:493.3pt;margin-top:92.45pt;width:64.5pt;height:207.4pt;z-index:10">
            <v:imagedata r:id="rId10" o:title=""/>
          </v:shape>
        </w:pict>
      </w:r>
      <w:r w:rsidR="00000000">
        <w:rPr>
          <w:noProof/>
          <w:lang w:bidi="ar-SA"/>
        </w:rPr>
        <w:pict w14:anchorId="41FD2BFB">
          <v:shape id="_x0000_s2550" type="#_x0000_t75" style="position:absolute;margin-left:452.4pt;margin-top:114.95pt;width:50.95pt;height:197.95pt;z-index:12">
            <v:imagedata r:id="rId9" o:title=""/>
          </v:shape>
        </w:pict>
      </w:r>
      <w:r w:rsidR="00000000">
        <w:pict w14:anchorId="288D0DB5">
          <v:shape id="_x0000_s2544" type="#_x0000_t75" style="position:absolute;margin-left:102.1pt;margin-top:96pt;width:185.7pt;height:205.15pt;z-index:6">
            <v:imagedata r:id="rId11" o:title=""/>
          </v:shape>
        </w:pict>
      </w:r>
      <w:r w:rsidR="00000000">
        <w:pict w14:anchorId="4653A435">
          <v:shape id="_x0000_s2545" type="#_x0000_t75" style="position:absolute;margin-left:287.95pt;margin-top:119.75pt;width:202.55pt;height:190.8pt;z-index:7">
            <v:imagedata r:id="rId12" o:title=""/>
          </v:shape>
        </w:pict>
      </w:r>
      <w:r w:rsidR="00000000">
        <w:pict w14:anchorId="11CF5BB9">
          <v:shape id="_x0000_s2546" type="#_x0000_t75" style="position:absolute;margin-left:236.4pt;margin-top:260pt;width:99.95pt;height:57.5pt;z-index:8">
            <v:imagedata r:id="rId13" o:title=""/>
          </v:shape>
        </w:pict>
      </w:r>
    </w:p>
    <w:sectPr w:rsidR="001C039C" w:rsidSect="0054092C">
      <w:pgSz w:w="11907" w:h="16839" w:code="9"/>
      <w:pgMar w:top="284" w:right="720" w:bottom="720" w:left="28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F65F9" w14:textId="77777777" w:rsidR="00FA59C4" w:rsidRDefault="00FA59C4">
      <w:r>
        <w:separator/>
      </w:r>
    </w:p>
  </w:endnote>
  <w:endnote w:type="continuationSeparator" w:id="0">
    <w:p w14:paraId="7C21E468" w14:textId="77777777" w:rsidR="00FA59C4" w:rsidRDefault="00FA5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F89CE" w14:textId="77777777" w:rsidR="00FA59C4" w:rsidRDefault="00FA59C4">
      <w:r>
        <w:separator/>
      </w:r>
    </w:p>
  </w:footnote>
  <w:footnote w:type="continuationSeparator" w:id="0">
    <w:p w14:paraId="7CFCE012" w14:textId="77777777" w:rsidR="00FA59C4" w:rsidRDefault="00FA5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03408957">
    <w:abstractNumId w:val="9"/>
  </w:num>
  <w:num w:numId="2" w16cid:durableId="809246749">
    <w:abstractNumId w:val="7"/>
  </w:num>
  <w:num w:numId="3" w16cid:durableId="649016541">
    <w:abstractNumId w:val="6"/>
  </w:num>
  <w:num w:numId="4" w16cid:durableId="991641626">
    <w:abstractNumId w:val="5"/>
  </w:num>
  <w:num w:numId="5" w16cid:durableId="1742944172">
    <w:abstractNumId w:val="4"/>
  </w:num>
  <w:num w:numId="6" w16cid:durableId="1886716414">
    <w:abstractNumId w:val="8"/>
  </w:num>
  <w:num w:numId="7" w16cid:durableId="508061619">
    <w:abstractNumId w:val="3"/>
  </w:num>
  <w:num w:numId="8" w16cid:durableId="480393520">
    <w:abstractNumId w:val="2"/>
  </w:num>
  <w:num w:numId="9" w16cid:durableId="621769261">
    <w:abstractNumId w:val="1"/>
  </w:num>
  <w:num w:numId="10" w16cid:durableId="1989437745">
    <w:abstractNumId w:val="0"/>
  </w:num>
  <w:num w:numId="11" w16cid:durableId="1533691033">
    <w:abstractNumId w:val="9"/>
  </w:num>
  <w:num w:numId="12" w16cid:durableId="1516963480">
    <w:abstractNumId w:val="7"/>
  </w:num>
  <w:num w:numId="13" w16cid:durableId="889923017">
    <w:abstractNumId w:val="6"/>
  </w:num>
  <w:num w:numId="14" w16cid:durableId="1034697533">
    <w:abstractNumId w:val="5"/>
  </w:num>
  <w:num w:numId="15" w16cid:durableId="1407150544">
    <w:abstractNumId w:val="4"/>
  </w:num>
  <w:num w:numId="16" w16cid:durableId="339351808">
    <w:abstractNumId w:val="8"/>
  </w:num>
  <w:num w:numId="17" w16cid:durableId="992831252">
    <w:abstractNumId w:val="3"/>
  </w:num>
  <w:num w:numId="18" w16cid:durableId="1117414154">
    <w:abstractNumId w:val="2"/>
  </w:num>
  <w:num w:numId="19" w16cid:durableId="1333332145">
    <w:abstractNumId w:val="1"/>
  </w:num>
  <w:num w:numId="20" w16cid:durableId="290985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559">
      <v:textbox inset="5.85pt,.7pt,5.85pt,.7pt"/>
      <o:colormru v:ext="edit" colors="#d1f4f3,#ffdebd,#fcf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039C"/>
    <w:rsid w:val="00002C52"/>
    <w:rsid w:val="00012E21"/>
    <w:rsid w:val="0002112A"/>
    <w:rsid w:val="00021ED9"/>
    <w:rsid w:val="000976E9"/>
    <w:rsid w:val="001119DA"/>
    <w:rsid w:val="001339B0"/>
    <w:rsid w:val="00140B29"/>
    <w:rsid w:val="00172BB0"/>
    <w:rsid w:val="00182A7B"/>
    <w:rsid w:val="00190ADD"/>
    <w:rsid w:val="00194010"/>
    <w:rsid w:val="001A3A01"/>
    <w:rsid w:val="001B4393"/>
    <w:rsid w:val="001B5A28"/>
    <w:rsid w:val="001C039C"/>
    <w:rsid w:val="001E496F"/>
    <w:rsid w:val="001F7A07"/>
    <w:rsid w:val="00210299"/>
    <w:rsid w:val="002475A8"/>
    <w:rsid w:val="00253226"/>
    <w:rsid w:val="002623F2"/>
    <w:rsid w:val="00273A48"/>
    <w:rsid w:val="002958AB"/>
    <w:rsid w:val="002B67EE"/>
    <w:rsid w:val="002B7102"/>
    <w:rsid w:val="002E26F0"/>
    <w:rsid w:val="00344285"/>
    <w:rsid w:val="00370E83"/>
    <w:rsid w:val="003A2BC9"/>
    <w:rsid w:val="003C5225"/>
    <w:rsid w:val="003D496C"/>
    <w:rsid w:val="00440B67"/>
    <w:rsid w:val="0045002C"/>
    <w:rsid w:val="004C4DE7"/>
    <w:rsid w:val="005060F3"/>
    <w:rsid w:val="0054092C"/>
    <w:rsid w:val="00546783"/>
    <w:rsid w:val="005553B4"/>
    <w:rsid w:val="00563929"/>
    <w:rsid w:val="005918D4"/>
    <w:rsid w:val="00596C78"/>
    <w:rsid w:val="00602E5D"/>
    <w:rsid w:val="006214EB"/>
    <w:rsid w:val="00625FC7"/>
    <w:rsid w:val="00636C1D"/>
    <w:rsid w:val="0067704D"/>
    <w:rsid w:val="00693116"/>
    <w:rsid w:val="006B0B66"/>
    <w:rsid w:val="006C40E6"/>
    <w:rsid w:val="006D334E"/>
    <w:rsid w:val="007047DC"/>
    <w:rsid w:val="00756808"/>
    <w:rsid w:val="007D039A"/>
    <w:rsid w:val="007F36CD"/>
    <w:rsid w:val="007F56DA"/>
    <w:rsid w:val="00882159"/>
    <w:rsid w:val="00917569"/>
    <w:rsid w:val="009418ED"/>
    <w:rsid w:val="00977F81"/>
    <w:rsid w:val="00982D38"/>
    <w:rsid w:val="00995D13"/>
    <w:rsid w:val="009C06CE"/>
    <w:rsid w:val="00A04059"/>
    <w:rsid w:val="00A05603"/>
    <w:rsid w:val="00A109F6"/>
    <w:rsid w:val="00A174E8"/>
    <w:rsid w:val="00A64D93"/>
    <w:rsid w:val="00A80824"/>
    <w:rsid w:val="00A80EB3"/>
    <w:rsid w:val="00AD7962"/>
    <w:rsid w:val="00B3223C"/>
    <w:rsid w:val="00BD27A8"/>
    <w:rsid w:val="00BD7433"/>
    <w:rsid w:val="00BE1BD3"/>
    <w:rsid w:val="00C13D4F"/>
    <w:rsid w:val="00C23B40"/>
    <w:rsid w:val="00C34695"/>
    <w:rsid w:val="00C82C6D"/>
    <w:rsid w:val="00C83666"/>
    <w:rsid w:val="00C972C7"/>
    <w:rsid w:val="00CA09DD"/>
    <w:rsid w:val="00CA471F"/>
    <w:rsid w:val="00CC0BE5"/>
    <w:rsid w:val="00D1633D"/>
    <w:rsid w:val="00D36DFF"/>
    <w:rsid w:val="00D44BF0"/>
    <w:rsid w:val="00D60D27"/>
    <w:rsid w:val="00DB5B10"/>
    <w:rsid w:val="00E1175F"/>
    <w:rsid w:val="00E328AD"/>
    <w:rsid w:val="00E722B8"/>
    <w:rsid w:val="00F11893"/>
    <w:rsid w:val="00F31E52"/>
    <w:rsid w:val="00F42B26"/>
    <w:rsid w:val="00F74F03"/>
    <w:rsid w:val="00F7792A"/>
    <w:rsid w:val="00F913A7"/>
    <w:rsid w:val="00FA59C4"/>
    <w:rsid w:val="00FC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59">
      <v:textbox inset="5.85pt,.7pt,5.85pt,.7pt"/>
      <o:colormru v:ext="edit" colors="#d1f4f3,#ffdebd,#fcf"/>
    </o:shapedefaults>
    <o:shapelayout v:ext="edit">
      <o:idmap v:ext="edit" data="2"/>
      <o:rules v:ext="edit">
        <o:r id="V:Rule1" type="arc" idref="#_x0000_s2509"/>
        <o:r id="V:Rule2" type="arc" idref="#_x0000_s2508"/>
        <o:r id="V:Rule3" type="arc" idref="#_x0000_s2507"/>
        <o:r id="V:Rule4" type="arc" idref="#_x0000_s2553"/>
        <o:r id="V:Rule5" type="arc" idref="#_x0000_s2479"/>
        <o:r id="V:Rule6" type="arc" idref="#_x0000_s2480"/>
        <o:r id="V:Rule7" type="arc" idref="#_x0000_s2481"/>
        <o:r id="V:Rule8" type="arc" idref="#_x0000_s2482"/>
        <o:r id="V:Rule9" type="arc" idref="#_x0000_s2483"/>
        <o:r id="V:Rule10" type="arc" idref="#_x0000_s2484"/>
        <o:r id="V:Rule11" type="arc" idref="#_x0000_s2485"/>
        <o:r id="V:Rule12" type="arc" idref="#_x0000_s2496"/>
        <o:r id="V:Rule13" type="arc" idref="#_x0000_s2497"/>
        <o:r id="V:Rule14" type="arc" idref="#_x0000_s2498"/>
        <o:r id="V:Rule15" type="arc" idref="#_x0000_s2499"/>
        <o:r id="V:Rule16" type="arc" idref="#_x0000_s2500"/>
        <o:r id="V:Rule17" type="arc" idref="#_x0000_s2501"/>
        <o:r id="V:Rule18" type="arc" idref="#_x0000_s2502"/>
        <o:r id="V:Rule19" type="arc" idref="#_x0000_s2488"/>
        <o:r id="V:Rule20" type="arc" idref="#_x0000_s2489"/>
        <o:r id="V:Rule21" type="arc" idref="#_x0000_s2490"/>
        <o:r id="V:Rule22" type="arc" idref="#_x0000_s2491"/>
        <o:r id="V:Rule23" type="arc" idref="#_x0000_s2492"/>
        <o:r id="V:Rule24" type="arc" idref="#_x0000_s2493"/>
        <o:r id="V:Rule25" type="arc" idref="#_x0000_s2494"/>
        <o:r id="V:Rule26" type="arc" idref="#_x0000_s2478"/>
        <o:r id="V:Rule27" type="arc" idref="#_x0000_s2506"/>
        <o:r id="V:Rule28" type="arc" idref="#_x0000_s2505"/>
        <o:r id="V:Rule29" type="arc" idref="#_x0000_s2504"/>
      </o:rules>
    </o:shapelayout>
  </w:shapeDefaults>
  <w:decimalSymbol w:val="."/>
  <w:listSeparator w:val=","/>
  <w14:docId w14:val="4C4CA1B9"/>
  <w15:chartTrackingRefBased/>
  <w15:docId w15:val="{F4BA490C-4E23-467B-8519-BA2F6415C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10</TotalTime>
  <Pages>1</Pages>
  <Words>4</Words>
  <Characters>24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>Microsoft</Company>
  <LinksUpToDate>false</LinksUpToDate>
  <CharactersWithSpaces>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>深瀬　美貴子</dc:creator>
  <cp:keywords/>
  <cp:lastModifiedBy>Mikiko Fukase</cp:lastModifiedBy>
  <cp:revision>2</cp:revision>
  <cp:lastPrinted>2008-06-30T07:27:00Z</cp:lastPrinted>
  <dcterms:created xsi:type="dcterms:W3CDTF">2024-12-10T02:58:00Z</dcterms:created>
  <dcterms:modified xsi:type="dcterms:W3CDTF">2024-12-10T02:58:00Z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2001010300</vt:i4>
  </property>
</Properties>
</file>