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F7A454" w14:textId="77777777" w:rsidR="007B3128" w:rsidRDefault="00000000">
      <w:r>
        <w:pict w14:anchorId="15395B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margin-left:-19pt;margin-top:-5pt;width:569.3pt;height:779.1pt;z-index:-1">
            <v:imagedata r:id="rId7" o:title=""/>
          </v:shape>
        </w:pict>
      </w:r>
    </w:p>
    <w:p w14:paraId="1A67F4FF" w14:textId="77777777" w:rsidR="007B3128" w:rsidRDefault="007B3128"/>
    <w:p w14:paraId="212EA33F" w14:textId="1B41779D" w:rsidR="001C039C" w:rsidRDefault="006A74A9">
      <w:r>
        <w:rPr>
          <w:noProof/>
          <w:lang w:bidi="ar-SA"/>
        </w:rPr>
        <w:pict w14:anchorId="54812FCF">
          <v:shapetype id="_x0000_t202" coordsize="21600,21600" o:spt="202" path="m,l,21600r21600,l21600,xe">
            <v:stroke joinstyle="miter"/>
            <v:path gradientshapeok="t" o:connecttype="rect"/>
          </v:shapetype>
          <v:shape id="_x0000_s2058" type="#_x0000_t202" style="position:absolute;margin-left:293pt;margin-top:600.75pt;width:56.5pt;height:19pt;z-index:3" filled="f" stroked="f">
            <v:textbox inset="5.85pt,.7pt,5.85pt,.7pt">
              <w:txbxContent>
                <w:p w14:paraId="4BFDAED4" w14:textId="77777777" w:rsidR="007B3128" w:rsidRPr="007B3128" w:rsidRDefault="00B67719">
                  <w:pPr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春分の</w:t>
                  </w:r>
                  <w:r w:rsidR="007B3128" w:rsidRPr="007B3128">
                    <w:rPr>
                      <w:rFonts w:hint="eastAsia"/>
                      <w:color w:val="FF0000"/>
                    </w:rPr>
                    <w:t>日</w:t>
                  </w:r>
                </w:p>
              </w:txbxContent>
            </v:textbox>
          </v:shape>
        </w:pict>
      </w:r>
      <w:r>
        <w:pict w14:anchorId="49D13D6E">
          <v:rect id="_x0000_s2051" style="position:absolute;margin-left:52.5pt;margin-top:308pt;width:430.5pt;height:407.1pt;z-index:1;mso-position-horizontal-relative:margin;mso-position-vertical-relative:margin" filled="f" stroked="f">
            <v:textbox inset="0,0,0,0">
              <w:txbxContent>
                <w:tbl>
                  <w:tblPr>
                    <w:tblW w:w="0" w:type="auto"/>
                    <w:tblInd w:w="99" w:type="dxa"/>
                    <w:tblBorders>
                      <w:insideH w:val="thickThinSmallGap" w:sz="24" w:space="0" w:color="FF0000"/>
                      <w:insideV w:val="single" w:sz="4" w:space="0" w:color="auto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1191"/>
                    <w:gridCol w:w="1191"/>
                    <w:gridCol w:w="1191"/>
                    <w:gridCol w:w="1191"/>
                    <w:gridCol w:w="1191"/>
                    <w:gridCol w:w="1191"/>
                    <w:gridCol w:w="1191"/>
                  </w:tblGrid>
                  <w:tr w:rsidR="007B3128" w14:paraId="44D20E0A" w14:textId="77777777">
                    <w:trPr>
                      <w:trHeight w:val="1100"/>
                    </w:trPr>
                    <w:tc>
                      <w:tcPr>
                        <w:tcW w:w="1191" w:type="dxa"/>
                      </w:tcPr>
                      <w:p w14:paraId="6226C873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color w:val="FF000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color w:val="FF0000"/>
                            <w:sz w:val="32"/>
                            <w:szCs w:val="32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04E4CDCE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sz w:val="32"/>
                            <w:szCs w:val="32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58B80C22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sz w:val="32"/>
                            <w:szCs w:val="32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27B66C50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sz w:val="32"/>
                            <w:szCs w:val="32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C660B7C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sz w:val="32"/>
                            <w:szCs w:val="32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1D36665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sz w:val="32"/>
                            <w:szCs w:val="32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760BFC11" w14:textId="77777777" w:rsidR="007B3128" w:rsidRPr="00E22A94" w:rsidRDefault="007B3128" w:rsidP="00FB57CF">
                        <w:pPr>
                          <w:pStyle w:val="BoxesHeading2"/>
                          <w:rPr>
                            <w:rFonts w:ascii="AGENDA人名S行書体L1" w:eastAsia="AGENDA人名S行書体L1"/>
                            <w:b/>
                            <w:i w:val="0"/>
                            <w:color w:val="0000FF"/>
                            <w:sz w:val="32"/>
                            <w:szCs w:val="32"/>
                          </w:rPr>
                        </w:pPr>
                        <w:r w:rsidRPr="00E22A94">
                          <w:rPr>
                            <w:rFonts w:ascii="AGENDA人名S行書体L1" w:eastAsia="AGENDA人名S行書体L1" w:hint="eastAsia"/>
                            <w:b/>
                            <w:i w:val="0"/>
                            <w:color w:val="0000FF"/>
                            <w:sz w:val="32"/>
                            <w:szCs w:val="32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7B3128" w:rsidRPr="007B3128" w14:paraId="5C72BE53" w14:textId="77777777" w:rsidTr="00DB2869">
                    <w:trPr>
                      <w:trHeight w:hRule="exact" w:val="1418"/>
                    </w:trPr>
                    <w:tc>
                      <w:tcPr>
                        <w:tcW w:w="1191" w:type="dxa"/>
                      </w:tcPr>
                      <w:p w14:paraId="497164D5" w14:textId="77777777" w:rsidR="007B3128" w:rsidRPr="007B3128" w:rsidRDefault="007B3128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14:paraId="1E3618FF" w14:textId="77777777" w:rsidR="007B3128" w:rsidRPr="007B3128" w:rsidRDefault="007B31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14:paraId="1C69AB68" w14:textId="77777777" w:rsidR="007B3128" w:rsidRPr="007B3128" w:rsidRDefault="007B31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14:paraId="1CE1742C" w14:textId="5026569A" w:rsidR="007B3128" w:rsidRPr="007B3128" w:rsidRDefault="007B31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14:paraId="10328917" w14:textId="7E52F8F9" w:rsidR="007B3128" w:rsidRPr="007B3128" w:rsidRDefault="007B31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14:paraId="7DC1E74E" w14:textId="7E0EEB10" w:rsidR="007B3128" w:rsidRPr="007B3128" w:rsidRDefault="007B3128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</w:p>
                    </w:tc>
                    <w:tc>
                      <w:tcPr>
                        <w:tcW w:w="1191" w:type="dxa"/>
                      </w:tcPr>
                      <w:p w14:paraId="12D3A522" w14:textId="1D5CCC36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1</w:t>
                        </w:r>
                      </w:p>
                    </w:tc>
                  </w:tr>
                  <w:tr w:rsidR="007B3128" w:rsidRPr="007B3128" w14:paraId="1A7C59B6" w14:textId="77777777" w:rsidTr="00DB2869">
                    <w:trPr>
                      <w:trHeight w:hRule="exact" w:val="1418"/>
                    </w:trPr>
                    <w:tc>
                      <w:tcPr>
                        <w:tcW w:w="1191" w:type="dxa"/>
                      </w:tcPr>
                      <w:p w14:paraId="38FC601A" w14:textId="4D85C663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2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44FF9924" w14:textId="6E72D696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3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CA2CFCC" w14:textId="6537D772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4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2D0A9728" w14:textId="022E4F59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5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0A55AF67" w14:textId="2AD0E9EA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6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436BC0A" w14:textId="48889313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7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2D89943" w14:textId="38AF63D6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8</w:t>
                        </w:r>
                      </w:p>
                    </w:tc>
                  </w:tr>
                  <w:tr w:rsidR="007B3128" w:rsidRPr="007B3128" w14:paraId="58E0036A" w14:textId="77777777" w:rsidTr="00DB2869">
                    <w:trPr>
                      <w:trHeight w:hRule="exact" w:val="1418"/>
                    </w:trPr>
                    <w:tc>
                      <w:tcPr>
                        <w:tcW w:w="1191" w:type="dxa"/>
                      </w:tcPr>
                      <w:p w14:paraId="2F8A61B3" w14:textId="7CD525D2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9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6AD2EDE9" w14:textId="0C49F4FA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10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38FDF456" w14:textId="389FB858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11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01936847" w14:textId="7847FE9A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12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0F1427E4" w14:textId="6AA55BF6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13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34AFCDF" w14:textId="15DE0810" w:rsidR="007B3128" w:rsidRPr="00843B64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14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3ED3A7FA" w14:textId="3CC582B6" w:rsidR="007B3128" w:rsidRPr="00843B64" w:rsidRDefault="006A74A9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15</w:t>
                        </w:r>
                      </w:p>
                    </w:tc>
                  </w:tr>
                  <w:tr w:rsidR="007B3128" w:rsidRPr="007B3128" w14:paraId="03166040" w14:textId="77777777" w:rsidTr="00DB2869">
                    <w:trPr>
                      <w:trHeight w:hRule="exact" w:val="1418"/>
                    </w:trPr>
                    <w:tc>
                      <w:tcPr>
                        <w:tcW w:w="1191" w:type="dxa"/>
                      </w:tcPr>
                      <w:p w14:paraId="24EFD6B8" w14:textId="71440D82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</w:rPr>
                          <w:t>16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200D2930" w14:textId="239E4947" w:rsidR="007B3128" w:rsidRPr="00E22A94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17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33F1CFD5" w14:textId="3468AC13" w:rsidR="007B3128" w:rsidRPr="001A535D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18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5EBEFD76" w14:textId="04406E8A" w:rsidR="007B3128" w:rsidRPr="006A74A9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 w:rsidRPr="006A74A9">
                          <w:rPr>
                            <w:sz w:val="52"/>
                            <w:szCs w:val="52"/>
                          </w:rPr>
                          <w:t>19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600E84F6" w14:textId="617D0F9D" w:rsidR="007B3128" w:rsidRPr="006A74A9" w:rsidRDefault="006A74A9" w:rsidP="007B3128">
                        <w:pPr>
                          <w:pStyle w:val="Boxes00"/>
                          <w:spacing w:before="0"/>
                          <w:rPr>
                            <w:color w:val="FF0000"/>
                            <w:sz w:val="52"/>
                            <w:szCs w:val="52"/>
                          </w:rPr>
                        </w:pPr>
                        <w:r w:rsidRPr="006A74A9">
                          <w:rPr>
                            <w:color w:val="FF0000"/>
                            <w:sz w:val="52"/>
                            <w:szCs w:val="52"/>
                          </w:rPr>
                          <w:t>20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280FBD31" w14:textId="7086CBE9" w:rsidR="007B3128" w:rsidRPr="00D071EA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21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7ED9C2E2" w14:textId="6AC95E5E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22</w:t>
                        </w:r>
                      </w:p>
                    </w:tc>
                  </w:tr>
                  <w:tr w:rsidR="007B3128" w:rsidRPr="007B3128" w14:paraId="4758141F" w14:textId="77777777" w:rsidTr="00DB2869">
                    <w:trPr>
                      <w:trHeight w:hRule="exact" w:val="1418"/>
                    </w:trPr>
                    <w:tc>
                      <w:tcPr>
                        <w:tcW w:w="1191" w:type="dxa"/>
                      </w:tcPr>
                      <w:p w14:paraId="0C772C61" w14:textId="5FCBCB4B" w:rsidR="007B3128" w:rsidRPr="006A74A9" w:rsidRDefault="006A74A9" w:rsidP="007B3128">
                        <w:pPr>
                          <w:pStyle w:val="Boxes00"/>
                          <w:spacing w:before="0"/>
                          <w:rPr>
                            <w:rFonts w:hint="eastAsia"/>
                            <w:color w:val="FF0000"/>
                            <w:sz w:val="52"/>
                            <w:szCs w:val="52"/>
                            <w:vertAlign w:val="subscript"/>
                          </w:rPr>
                        </w:pPr>
                        <w:r>
                          <w:rPr>
                            <w:color w:val="FF0000"/>
                            <w:sz w:val="52"/>
                            <w:szCs w:val="52"/>
                            <w:vertAlign w:val="superscript"/>
                          </w:rPr>
                          <w:t>23</w:t>
                        </w:r>
                        <w:r>
                          <w:rPr>
                            <w:rFonts w:hint="eastAsia"/>
                            <w:color w:val="FF0000"/>
                            <w:sz w:val="52"/>
                            <w:szCs w:val="52"/>
                          </w:rPr>
                          <w:t>/</w:t>
                        </w:r>
                        <w:r>
                          <w:rPr>
                            <w:rFonts w:hint="eastAsia"/>
                            <w:color w:val="FF0000"/>
                            <w:sz w:val="52"/>
                            <w:szCs w:val="52"/>
                            <w:vertAlign w:val="subscript"/>
                          </w:rPr>
                          <w:t>30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52EE3066" w14:textId="782819EE" w:rsidR="007B3128" w:rsidRPr="006A74A9" w:rsidRDefault="006A74A9" w:rsidP="007B3128">
                        <w:pPr>
                          <w:pStyle w:val="Boxes00"/>
                          <w:spacing w:before="0"/>
                          <w:rPr>
                            <w:rFonts w:hint="eastAsia"/>
                            <w:sz w:val="52"/>
                            <w:szCs w:val="52"/>
                            <w:vertAlign w:val="subscript"/>
                          </w:rPr>
                        </w:pPr>
                        <w:r w:rsidRPr="006A74A9">
                          <w:rPr>
                            <w:sz w:val="52"/>
                            <w:szCs w:val="52"/>
                            <w:vertAlign w:val="superscript"/>
                          </w:rPr>
                          <w:t>24</w:t>
                        </w:r>
                        <w:r>
                          <w:rPr>
                            <w:rFonts w:hint="eastAsia"/>
                            <w:sz w:val="52"/>
                            <w:szCs w:val="52"/>
                          </w:rPr>
                          <w:t>/</w:t>
                        </w:r>
                        <w:r>
                          <w:rPr>
                            <w:rFonts w:hint="eastAsia"/>
                            <w:sz w:val="52"/>
                            <w:szCs w:val="52"/>
                            <w:vertAlign w:val="subscript"/>
                          </w:rPr>
                          <w:t>31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16C39B81" w14:textId="3BCC7E68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25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693161FA" w14:textId="1AD88E53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26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2688A3EA" w14:textId="18726357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27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630517A8" w14:textId="48B4776A" w:rsidR="007B3128" w:rsidRPr="007B3128" w:rsidRDefault="006A74A9" w:rsidP="007B3128">
                        <w:pPr>
                          <w:pStyle w:val="Boxes00"/>
                          <w:spacing w:before="0"/>
                          <w:rPr>
                            <w:sz w:val="52"/>
                            <w:szCs w:val="52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>28</w:t>
                        </w:r>
                      </w:p>
                    </w:tc>
                    <w:tc>
                      <w:tcPr>
                        <w:tcW w:w="1191" w:type="dxa"/>
                      </w:tcPr>
                      <w:p w14:paraId="55696517" w14:textId="50A33E29" w:rsidR="007B3128" w:rsidRPr="00937343" w:rsidRDefault="006A74A9" w:rsidP="007B3128">
                        <w:pPr>
                          <w:pStyle w:val="Boxes00"/>
                          <w:spacing w:before="0"/>
                          <w:rPr>
                            <w:color w:val="0000FF"/>
                            <w:sz w:val="52"/>
                            <w:szCs w:val="52"/>
                          </w:rPr>
                        </w:pPr>
                        <w:r>
                          <w:rPr>
                            <w:color w:val="0000FF"/>
                            <w:sz w:val="52"/>
                            <w:szCs w:val="52"/>
                          </w:rPr>
                          <w:t>29</w:t>
                        </w:r>
                      </w:p>
                    </w:tc>
                  </w:tr>
                </w:tbl>
                <w:p w14:paraId="1908D144" w14:textId="77777777" w:rsidR="007B3128" w:rsidRDefault="007B3128" w:rsidP="007B3128">
                  <w:pPr>
                    <w:pStyle w:val="Boxes00"/>
                  </w:pPr>
                </w:p>
              </w:txbxContent>
            </v:textbox>
            <w10:wrap anchorx="margin" anchory="margin"/>
          </v:rect>
        </w:pict>
      </w:r>
      <w:r w:rsidR="00000000">
        <w:rPr>
          <w:noProof/>
          <w:lang w:bidi="ar-SA"/>
        </w:rPr>
        <w:pict w14:anchorId="7B140358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9" type="#_x0000_t136" style="position:absolute;margin-left:114.3pt;margin-top:210.8pt;width:78.15pt;height:18pt;z-index:4" strokecolor="#ff4f8a" strokeweight="1.25pt">
            <v:fill color2="#f9f" rotate="t"/>
            <v:shadow on="t" color="#868686"/>
            <v:textpath style="font-family:&quot;HG創英角ｺﾞｼｯｸUB&quot;;font-weight:bold;v-text-reverse:t;v-text-kern:t" trim="t" fitpath="t" string="2025"/>
          </v:shape>
        </w:pict>
      </w:r>
      <w:r w:rsidR="00000000">
        <w:rPr>
          <w:noProof/>
          <w:lang w:bidi="ar-SA"/>
        </w:rPr>
        <w:pict w14:anchorId="7B2E858A">
          <v:shape id="_x0000_s2056" type="#_x0000_t136" style="position:absolute;margin-left:204.75pt;margin-top:155.85pt;width:125.4pt;height:126pt;z-index:2" strokecolor="#f69">
            <v:fill color2="#f9f" rotate="t" focusposition=".5,.5" focussize="" focus="100%" type="gradientRadial"/>
            <v:shadow on="t" color="#868686"/>
            <v:textpath style="font-family:&quot;HG創英角ｺﾞｼｯｸUB&quot;;font-weight:bold;v-text-reverse:t;v-text-kern:t" trim="t" fitpath="t" string="3"/>
          </v:shape>
        </w:pict>
      </w:r>
    </w:p>
    <w:sectPr w:rsidR="001C039C" w:rsidSect="007B3128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960173" w14:textId="77777777" w:rsidR="00C96668" w:rsidRDefault="00C96668" w:rsidP="00B62119">
      <w:r>
        <w:separator/>
      </w:r>
    </w:p>
  </w:endnote>
  <w:endnote w:type="continuationSeparator" w:id="0">
    <w:p w14:paraId="7B836249" w14:textId="77777777" w:rsidR="00C96668" w:rsidRDefault="00C96668" w:rsidP="00B62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GENDA人名S行書体L1">
    <w:altName w:val="游ゴシック"/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32F53A" w14:textId="77777777" w:rsidR="00C96668" w:rsidRDefault="00C96668" w:rsidP="00B62119">
      <w:r>
        <w:separator/>
      </w:r>
    </w:p>
  </w:footnote>
  <w:footnote w:type="continuationSeparator" w:id="0">
    <w:p w14:paraId="17478302" w14:textId="77777777" w:rsidR="00C96668" w:rsidRDefault="00C96668" w:rsidP="00B621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982029384">
    <w:abstractNumId w:val="9"/>
  </w:num>
  <w:num w:numId="2" w16cid:durableId="1155950183">
    <w:abstractNumId w:val="7"/>
  </w:num>
  <w:num w:numId="3" w16cid:durableId="1026638230">
    <w:abstractNumId w:val="6"/>
  </w:num>
  <w:num w:numId="4" w16cid:durableId="1223249648">
    <w:abstractNumId w:val="5"/>
  </w:num>
  <w:num w:numId="5" w16cid:durableId="610434505">
    <w:abstractNumId w:val="4"/>
  </w:num>
  <w:num w:numId="6" w16cid:durableId="1432818531">
    <w:abstractNumId w:val="8"/>
  </w:num>
  <w:num w:numId="7" w16cid:durableId="1713116674">
    <w:abstractNumId w:val="3"/>
  </w:num>
  <w:num w:numId="8" w16cid:durableId="11803165">
    <w:abstractNumId w:val="2"/>
  </w:num>
  <w:num w:numId="9" w16cid:durableId="166216782">
    <w:abstractNumId w:val="1"/>
  </w:num>
  <w:num w:numId="10" w16cid:durableId="337119712">
    <w:abstractNumId w:val="0"/>
  </w:num>
  <w:num w:numId="11" w16cid:durableId="228149896">
    <w:abstractNumId w:val="9"/>
  </w:num>
  <w:num w:numId="12" w16cid:durableId="295844297">
    <w:abstractNumId w:val="7"/>
  </w:num>
  <w:num w:numId="13" w16cid:durableId="468135450">
    <w:abstractNumId w:val="6"/>
  </w:num>
  <w:num w:numId="14" w16cid:durableId="1653605968">
    <w:abstractNumId w:val="5"/>
  </w:num>
  <w:num w:numId="15" w16cid:durableId="1284077599">
    <w:abstractNumId w:val="4"/>
  </w:num>
  <w:num w:numId="16" w16cid:durableId="298464463">
    <w:abstractNumId w:val="8"/>
  </w:num>
  <w:num w:numId="17" w16cid:durableId="905646071">
    <w:abstractNumId w:val="3"/>
  </w:num>
  <w:num w:numId="18" w16cid:durableId="825242053">
    <w:abstractNumId w:val="2"/>
  </w:num>
  <w:num w:numId="19" w16cid:durableId="427193871">
    <w:abstractNumId w:val="1"/>
  </w:num>
  <w:num w:numId="20" w16cid:durableId="18329393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2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061">
      <v:textbox inset="5.85pt,.7pt,5.85pt,.7pt"/>
      <o:colormru v:ext="edit" colors="#f9f,#f69,#ff4f8a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7B3128"/>
    <w:rsid w:val="00056908"/>
    <w:rsid w:val="00071AE3"/>
    <w:rsid w:val="0007608B"/>
    <w:rsid w:val="00111859"/>
    <w:rsid w:val="001162DE"/>
    <w:rsid w:val="00147015"/>
    <w:rsid w:val="00153862"/>
    <w:rsid w:val="00192A52"/>
    <w:rsid w:val="00194010"/>
    <w:rsid w:val="001A535D"/>
    <w:rsid w:val="001A5FD4"/>
    <w:rsid w:val="001C039C"/>
    <w:rsid w:val="0020300B"/>
    <w:rsid w:val="00244F01"/>
    <w:rsid w:val="002623F2"/>
    <w:rsid w:val="002B7102"/>
    <w:rsid w:val="00382B6F"/>
    <w:rsid w:val="003A349C"/>
    <w:rsid w:val="00440B67"/>
    <w:rsid w:val="004632C9"/>
    <w:rsid w:val="00467E65"/>
    <w:rsid w:val="00473ACA"/>
    <w:rsid w:val="004E0D8B"/>
    <w:rsid w:val="006A74A9"/>
    <w:rsid w:val="007B3128"/>
    <w:rsid w:val="00826CE0"/>
    <w:rsid w:val="008346AA"/>
    <w:rsid w:val="00843B64"/>
    <w:rsid w:val="008A2BD3"/>
    <w:rsid w:val="00911EF9"/>
    <w:rsid w:val="00937343"/>
    <w:rsid w:val="00966E3A"/>
    <w:rsid w:val="009D0C04"/>
    <w:rsid w:val="009D4B4D"/>
    <w:rsid w:val="00A96396"/>
    <w:rsid w:val="00B03C0E"/>
    <w:rsid w:val="00B62119"/>
    <w:rsid w:val="00B67719"/>
    <w:rsid w:val="00BF5367"/>
    <w:rsid w:val="00C07D2B"/>
    <w:rsid w:val="00C229A6"/>
    <w:rsid w:val="00C423C4"/>
    <w:rsid w:val="00C50B47"/>
    <w:rsid w:val="00C96668"/>
    <w:rsid w:val="00D016A7"/>
    <w:rsid w:val="00D071EA"/>
    <w:rsid w:val="00D225F0"/>
    <w:rsid w:val="00D51F69"/>
    <w:rsid w:val="00DB2869"/>
    <w:rsid w:val="00DC5660"/>
    <w:rsid w:val="00E02120"/>
    <w:rsid w:val="00E22A94"/>
    <w:rsid w:val="00EE6D81"/>
    <w:rsid w:val="00FB57CF"/>
    <w:rsid w:val="00FC4F6F"/>
    <w:rsid w:val="00FD3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>
      <v:textbox inset="5.85pt,.7pt,5.85pt,.7pt"/>
      <o:colormru v:ext="edit" colors="#f9f,#f69,#ff4f8a"/>
    </o:shapedefaults>
    <o:shapelayout v:ext="edit">
      <o:idmap v:ext="edit" data="2"/>
    </o:shapelayout>
  </w:shapeDefaults>
  <w:decimalSymbol w:val="."/>
  <w:listSeparator w:val=","/>
  <w14:docId w14:val="5BFA24AB"/>
  <w15:chartTrackingRefBased/>
  <w15:docId w15:val="{03E83069-D11A-4FBE-B633-54FCE42C5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4</TotalTime>
  <Pages>1</Pages>
  <Words>1</Words>
  <Characters>7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Company/>
  <LinksUpToDate>false</LinksUpToDate>
  <CharactersWithSpaces>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>Mikiko Fukase</dc:creator>
  <cp:keywords/>
  <cp:lastModifiedBy>Mikiko Fukase</cp:lastModifiedBy>
  <cp:revision>2</cp:revision>
  <dcterms:created xsi:type="dcterms:W3CDTF">2024-12-09T13:01:00Z</dcterms:created>
  <dcterms:modified xsi:type="dcterms:W3CDTF">2024-12-09T13:01:00Z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