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98A0F" w14:textId="3EE2E73E" w:rsidR="009A709E" w:rsidRDefault="00000000">
      <w:r>
        <w:rPr>
          <w:noProof/>
          <w:lang w:bidi="ar-SA"/>
        </w:rPr>
        <w:pict w14:anchorId="74075F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margin-left:13.7pt;margin-top:-1.6pt;width:495.2pt;height:510.35pt;z-index:-3;mso-position-horizontal-relative:text;mso-position-vertical-relative:text">
            <v:imagedata r:id="rId8" o:title="絵３"/>
          </v:shape>
        </w:pict>
      </w:r>
    </w:p>
    <w:p w14:paraId="6B023ECF" w14:textId="11DBF8C2" w:rsidR="009A709E" w:rsidRDefault="00000000">
      <w:r>
        <w:rPr>
          <w:noProof/>
          <w:lang w:bidi="ar-SA"/>
        </w:rPr>
        <w:pict w14:anchorId="6D7E2CE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80" type="#_x0000_t136" style="position:absolute;margin-left:2pt;margin-top:3.1pt;width:148.65pt;height:61.85pt;z-index:1" adj="10588" fillcolor="green" strokecolor="#ffe7ff" strokeweight="1pt">
            <v:shadow on="t" color="#c09" opacity=".5"/>
            <v:textpath style="font-family:&quot;HG創英角ｺﾞｼｯｸUB&quot;;font-weight:bold;v-text-reverse:t;v-text-kern:t" trim="t" fitpath="t" string="2025"/>
          </v:shape>
        </w:pict>
      </w:r>
    </w:p>
    <w:p w14:paraId="5030717A" w14:textId="7B3F701E" w:rsidR="001C039C" w:rsidRDefault="00972381">
      <w:r>
        <w:rPr>
          <w:noProof/>
          <w:lang w:bidi="ar-SA"/>
        </w:rPr>
        <w:pict w14:anchorId="7655C951">
          <v:shapetype id="_x0000_t202" coordsize="21600,21600" o:spt="202" path="m,l,21600r21600,l21600,xe">
            <v:stroke joinstyle="miter"/>
            <v:path gradientshapeok="t" o:connecttype="rect"/>
          </v:shapetype>
          <v:shape id="_x0000_s2093" type="#_x0000_t202" style="position:absolute;margin-left:-28.25pt;margin-top:669.5pt;width:229pt;height:36.5pt;z-index:10" filled="f" stroked="f">
            <v:textbox inset="5.85pt,.7pt,5.85pt,.7pt">
              <w:txbxContent>
                <w:p w14:paraId="4D99AE95" w14:textId="12A0E507" w:rsidR="00C00E7C" w:rsidRDefault="002A404E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>
                    <w:rPr>
                      <w:color w:val="FF0000"/>
                      <w:szCs w:val="21"/>
                    </w:rPr>
                    <w:t>2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>
                    <w:rPr>
                      <w:color w:val="FF0000"/>
                      <w:szCs w:val="21"/>
                    </w:rPr>
                    <w:t>11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日：建国記念日</w:t>
                  </w:r>
                  <w:r w:rsidR="00C00E7C">
                    <w:rPr>
                      <w:rFonts w:hint="eastAsia"/>
                      <w:color w:val="FF0000"/>
                      <w:szCs w:val="21"/>
                    </w:rPr>
                    <w:t xml:space="preserve"> </w:t>
                  </w:r>
                  <w:r w:rsidR="00C00E7C"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="00972381">
                    <w:rPr>
                      <w:rFonts w:hint="eastAsia"/>
                      <w:color w:val="FF0000"/>
                      <w:szCs w:val="21"/>
                    </w:rPr>
                    <w:t>23</w:t>
                  </w:r>
                  <w:r w:rsidR="00C00E7C">
                    <w:rPr>
                      <w:rFonts w:hint="eastAsia"/>
                      <w:color w:val="FF0000"/>
                      <w:szCs w:val="21"/>
                    </w:rPr>
                    <w:t>日：</w:t>
                  </w:r>
                  <w:r w:rsidR="00972381">
                    <w:rPr>
                      <w:rFonts w:hint="eastAsia"/>
                      <w:color w:val="FF0000"/>
                      <w:szCs w:val="21"/>
                    </w:rPr>
                    <w:t>天皇誕生日</w:t>
                  </w:r>
                  <w:r w:rsidR="00C00E7C">
                    <w:rPr>
                      <w:rFonts w:hint="eastAsia"/>
                      <w:color w:val="FF0000"/>
                      <w:szCs w:val="21"/>
                    </w:rPr>
                    <w:t xml:space="preserve">　</w:t>
                  </w:r>
                </w:p>
                <w:p w14:paraId="06EC4745" w14:textId="075CBA28" w:rsidR="002A404E" w:rsidRDefault="00C00E7C" w:rsidP="00972381">
                  <w:pPr>
                    <w:spacing w:line="220" w:lineRule="exact"/>
                    <w:ind w:firstLineChars="200" w:firstLine="420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2</w:t>
                  </w:r>
                  <w:r w:rsidR="00972381">
                    <w:rPr>
                      <w:rFonts w:hint="eastAsia"/>
                      <w:color w:val="FF0000"/>
                      <w:szCs w:val="21"/>
                    </w:rPr>
                    <w:t>4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日：</w:t>
                  </w:r>
                  <w:r w:rsidR="00972381">
                    <w:rPr>
                      <w:rFonts w:hint="eastAsia"/>
                      <w:color w:val="FF0000"/>
                      <w:szCs w:val="21"/>
                    </w:rPr>
                    <w:t>振替休日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 w14:anchorId="0DC7D8F8">
          <v:rect id="_x0000_s2083" style="position:absolute;margin-left:-6.35pt;margin-top:486.4pt;width:182.55pt;height:213.6pt;z-index:-1;mso-position-horizontal-relative:margin;mso-position-vertical-relative:margin" filled="f" stroked="f">
            <v:textbox style="mso-next-textbox:#_x0000_s2083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15"/>
                    <w:gridCol w:w="490"/>
                    <w:gridCol w:w="425"/>
                    <w:gridCol w:w="426"/>
                    <w:gridCol w:w="425"/>
                    <w:gridCol w:w="425"/>
                    <w:gridCol w:w="502"/>
                  </w:tblGrid>
                  <w:tr w:rsidR="001F7E9B" w:rsidRPr="00037671" w14:paraId="4F78D0CE" w14:textId="77777777" w:rsidTr="00BD5566">
                    <w:trPr>
                      <w:trHeight w:hRule="exact" w:val="680"/>
                      <w:jc w:val="center"/>
                    </w:trPr>
                    <w:tc>
                      <w:tcPr>
                        <w:tcW w:w="61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6660690" w14:textId="77777777" w:rsidR="001F7E9B" w:rsidRPr="00F01AD7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316B087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87F32AA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2C774E8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8DCB741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66F23AF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502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0B8E012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1F7E9B" w:rsidRPr="00037671" w14:paraId="1BF3F236" w14:textId="77777777" w:rsidTr="00BD5566">
                    <w:trPr>
                      <w:trHeight w:hRule="exact" w:val="680"/>
                      <w:jc w:val="center"/>
                    </w:trPr>
                    <w:tc>
                      <w:tcPr>
                        <w:tcW w:w="61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8EF4680" w14:textId="77777777" w:rsidR="001F7E9B" w:rsidRPr="00037671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3E7095BC" w14:textId="77777777" w:rsidR="001F7E9B" w:rsidRPr="001F7E9B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02D2318" w14:textId="77777777" w:rsidR="001F7E9B" w:rsidRPr="001F7E9B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26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5EA8025E" w14:textId="3A8ADC42" w:rsidR="001F7E9B" w:rsidRPr="001F7E9B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E6FC842" w14:textId="2D274EA3" w:rsidR="001F7E9B" w:rsidRPr="001F7E9B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51627AB8" w14:textId="6346C603" w:rsidR="001F7E9B" w:rsidRPr="001F7E9B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502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A0AD0AA" w14:textId="58008C1E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1</w:t>
                        </w:r>
                      </w:p>
                    </w:tc>
                  </w:tr>
                  <w:tr w:rsidR="001F7E9B" w:rsidRPr="00037671" w14:paraId="006A0A4D" w14:textId="77777777" w:rsidTr="00BD5566">
                    <w:trPr>
                      <w:trHeight w:hRule="exact" w:val="680"/>
                      <w:jc w:val="center"/>
                    </w:trPr>
                    <w:tc>
                      <w:tcPr>
                        <w:tcW w:w="615" w:type="dxa"/>
                        <w:vAlign w:val="center"/>
                      </w:tcPr>
                      <w:p w14:paraId="789FBD08" w14:textId="7B8BB793" w:rsidR="001F7E9B" w:rsidRPr="0003767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490" w:type="dxa"/>
                        <w:vAlign w:val="center"/>
                      </w:tcPr>
                      <w:p w14:paraId="2323DDAF" w14:textId="56C707E2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31FC4D21" w14:textId="37FEEF7D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426" w:type="dxa"/>
                        <w:vAlign w:val="center"/>
                      </w:tcPr>
                      <w:p w14:paraId="3727BA90" w14:textId="220E2AA9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0A2CFC69" w14:textId="271CEC80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7ADBF04E" w14:textId="5A4B75DF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502" w:type="dxa"/>
                        <w:vAlign w:val="center"/>
                      </w:tcPr>
                      <w:p w14:paraId="629EC7F6" w14:textId="41630EF5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8</w:t>
                        </w:r>
                      </w:p>
                    </w:tc>
                  </w:tr>
                  <w:tr w:rsidR="001F7E9B" w:rsidRPr="00037671" w14:paraId="2E4942DE" w14:textId="77777777" w:rsidTr="00BD5566">
                    <w:trPr>
                      <w:trHeight w:hRule="exact" w:val="680"/>
                      <w:jc w:val="center"/>
                    </w:trPr>
                    <w:tc>
                      <w:tcPr>
                        <w:tcW w:w="615" w:type="dxa"/>
                        <w:vAlign w:val="center"/>
                      </w:tcPr>
                      <w:p w14:paraId="7F19EEF4" w14:textId="43794952" w:rsidR="001F7E9B" w:rsidRPr="0003767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490" w:type="dxa"/>
                        <w:vAlign w:val="center"/>
                      </w:tcPr>
                      <w:p w14:paraId="20F115AF" w14:textId="28D4AE77" w:rsidR="001F7E9B" w:rsidRPr="0097238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972381"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5BD992FE" w14:textId="67CA1EE9" w:rsidR="001F7E9B" w:rsidRPr="0097238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972381"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426" w:type="dxa"/>
                        <w:vAlign w:val="center"/>
                      </w:tcPr>
                      <w:p w14:paraId="44E911DC" w14:textId="2AAB5CC0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3C5EFADD" w14:textId="4A31A11E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22CAD73D" w14:textId="0A5722EF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502" w:type="dxa"/>
                        <w:vAlign w:val="center"/>
                      </w:tcPr>
                      <w:p w14:paraId="5AB008AA" w14:textId="0235663B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15</w:t>
                        </w:r>
                      </w:p>
                    </w:tc>
                  </w:tr>
                  <w:tr w:rsidR="001F7E9B" w:rsidRPr="00037671" w14:paraId="46F9FB80" w14:textId="77777777" w:rsidTr="00BD5566">
                    <w:trPr>
                      <w:trHeight w:hRule="exact" w:val="680"/>
                      <w:jc w:val="center"/>
                    </w:trPr>
                    <w:tc>
                      <w:tcPr>
                        <w:tcW w:w="615" w:type="dxa"/>
                        <w:vAlign w:val="center"/>
                      </w:tcPr>
                      <w:p w14:paraId="4B9701B5" w14:textId="67F62617" w:rsidR="001F7E9B" w:rsidRPr="0003767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490" w:type="dxa"/>
                        <w:vAlign w:val="center"/>
                      </w:tcPr>
                      <w:p w14:paraId="7B296C65" w14:textId="14092EC1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7F305141" w14:textId="7E3A8EAA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426" w:type="dxa"/>
                        <w:vAlign w:val="center"/>
                      </w:tcPr>
                      <w:p w14:paraId="7BAA2079" w14:textId="7916297C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48ACB785" w14:textId="2A646611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25094302" w14:textId="37F1D166" w:rsidR="001F7E9B" w:rsidRPr="0097238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972381"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502" w:type="dxa"/>
                        <w:vAlign w:val="center"/>
                      </w:tcPr>
                      <w:p w14:paraId="6F5C6776" w14:textId="017B99F3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22</w:t>
                        </w:r>
                      </w:p>
                    </w:tc>
                  </w:tr>
                  <w:tr w:rsidR="001F7E9B" w:rsidRPr="00037671" w14:paraId="5D644EF7" w14:textId="77777777" w:rsidTr="00BD5566">
                    <w:trPr>
                      <w:trHeight w:hRule="exact" w:val="680"/>
                      <w:jc w:val="center"/>
                    </w:trPr>
                    <w:tc>
                      <w:tcPr>
                        <w:tcW w:w="615" w:type="dxa"/>
                        <w:vAlign w:val="center"/>
                      </w:tcPr>
                      <w:p w14:paraId="7F322B0C" w14:textId="57130A80" w:rsidR="001F7E9B" w:rsidRPr="009054A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490" w:type="dxa"/>
                        <w:vAlign w:val="center"/>
                      </w:tcPr>
                      <w:p w14:paraId="42AA6B7D" w14:textId="1C667912" w:rsidR="001F7E9B" w:rsidRPr="0097238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972381"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1EEA6544" w14:textId="730F4012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426" w:type="dxa"/>
                        <w:vAlign w:val="center"/>
                      </w:tcPr>
                      <w:p w14:paraId="213BA6CA" w14:textId="1D1AB96E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087A58FF" w14:textId="65788BE6" w:rsidR="001F7E9B" w:rsidRPr="00C0585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58B4D84C" w14:textId="5C9BF4BC" w:rsidR="001F7E9B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502" w:type="dxa"/>
                        <w:vAlign w:val="center"/>
                      </w:tcPr>
                      <w:p w14:paraId="2CDAB526" w14:textId="30F0660D" w:rsidR="001F7E9B" w:rsidRPr="00A62697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</w:tr>
                </w:tbl>
                <w:p w14:paraId="6C36439A" w14:textId="77777777" w:rsidR="001F7E9B" w:rsidRPr="00037671" w:rsidRDefault="001F7E9B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lang w:bidi="ar-SA"/>
        </w:rPr>
        <w:pict w14:anchorId="7655C951">
          <v:shape id="_x0000_s2087" type="#_x0000_t202" style="position:absolute;margin-left:202.65pt;margin-top:673pt;width:127.3pt;height:17.35pt;z-index:5" filled="f" stroked="f">
            <v:textbox inset="5.85pt,.7pt,5.85pt,.7pt">
              <w:txbxContent>
                <w:p w14:paraId="09F93556" w14:textId="42C1474C" w:rsidR="004C3721" w:rsidRDefault="004C3721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="00C00E7C">
                    <w:rPr>
                      <w:color w:val="FF0000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 w:rsidR="00C00E7C">
                    <w:rPr>
                      <w:color w:val="FF0000"/>
                      <w:szCs w:val="21"/>
                    </w:rPr>
                    <w:t>20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</w:t>
                  </w:r>
                  <w:r w:rsidR="009054A1">
                    <w:rPr>
                      <w:rFonts w:hint="eastAsia"/>
                      <w:color w:val="FF0000"/>
                      <w:szCs w:val="21"/>
                    </w:rPr>
                    <w:t>：</w:t>
                  </w:r>
                  <w:r w:rsidR="00C00E7C">
                    <w:rPr>
                      <w:rFonts w:hint="eastAsia"/>
                      <w:color w:val="FF0000"/>
                      <w:szCs w:val="21"/>
                    </w:rPr>
                    <w:t>春分</w:t>
                  </w:r>
                  <w:r w:rsidR="00CB6DA9">
                    <w:rPr>
                      <w:rFonts w:hint="eastAsia"/>
                      <w:color w:val="FF0000"/>
                      <w:szCs w:val="21"/>
                    </w:rPr>
                    <w:t>の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 w14:anchorId="5419111A">
          <v:rect id="_x0000_s2071" style="position:absolute;margin-left:170.5pt;margin-top:485.65pt;width:182.55pt;height:214.35pt;z-index:-2;mso-position-horizontal-relative:margin;mso-position-vertical-relative:margin" filled="f" stroked="f">
            <v:textbox style="mso-next-textbox:#_x0000_s2071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95"/>
                    <w:gridCol w:w="567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2A404E" w:rsidRPr="00037671" w14:paraId="267D4974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ACE67AA" w14:textId="77777777" w:rsidR="002A404E" w:rsidRPr="00F01AD7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B6BB53A" w14:textId="77777777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E14756B" w14:textId="77777777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21E973BF" w14:textId="77777777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40A3331" w14:textId="77777777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65A993E" w14:textId="630B9700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CB5D370" w14:textId="77777777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2A404E" w:rsidRPr="00037671" w14:paraId="29720488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F77B1D8" w14:textId="77777777" w:rsidR="002A404E" w:rsidRPr="00037671" w:rsidRDefault="002A404E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DEE88FB" w14:textId="77777777" w:rsidR="002A404E" w:rsidRPr="00F25656" w:rsidRDefault="002A404E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309D308" w14:textId="77777777" w:rsidR="002A404E" w:rsidRPr="00F25656" w:rsidRDefault="002A404E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AF1CF8C" w14:textId="77777777" w:rsidR="002A404E" w:rsidRPr="00F25656" w:rsidRDefault="002A404E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9B3E813" w14:textId="77777777" w:rsidR="002A404E" w:rsidRPr="00CB6DA9" w:rsidRDefault="002A404E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5DB2647" w14:textId="74D74029" w:rsidR="002A404E" w:rsidRPr="00CB6DA9" w:rsidRDefault="002A404E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358318F" w14:textId="00C568B3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1</w:t>
                        </w:r>
                      </w:p>
                    </w:tc>
                  </w:tr>
                  <w:tr w:rsidR="002A404E" w:rsidRPr="00037671" w14:paraId="49CF7D56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vAlign w:val="center"/>
                      </w:tcPr>
                      <w:p w14:paraId="1624971F" w14:textId="44521D20" w:rsidR="002A404E" w:rsidRPr="0003767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14:paraId="14C63F34" w14:textId="77F6D535" w:rsidR="002A404E" w:rsidRPr="00CB6DA9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473778C" w14:textId="60EACE27" w:rsidR="002A404E" w:rsidRPr="00CB6DA9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CBDFE8B" w14:textId="5B902814" w:rsidR="002A404E" w:rsidRPr="00CB6DA9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FDAD551" w14:textId="75F66100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9364E74" w14:textId="3EDCF139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36CA3AA" w14:textId="66A3FF59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8</w:t>
                        </w:r>
                      </w:p>
                    </w:tc>
                  </w:tr>
                  <w:tr w:rsidR="002A404E" w:rsidRPr="00037671" w14:paraId="5478246E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vAlign w:val="center"/>
                      </w:tcPr>
                      <w:p w14:paraId="38081825" w14:textId="46773A36" w:rsidR="002A404E" w:rsidRPr="0003767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14:paraId="29931D5B" w14:textId="2B92A0D3" w:rsidR="002A404E" w:rsidRPr="009054A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BDA04B4" w14:textId="6A42CC59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5F31C4C" w14:textId="4E0674A4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A915E36" w14:textId="1A2DD550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5D805D9" w14:textId="6B8DD747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B653391" w14:textId="064DE2D2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15</w:t>
                        </w:r>
                      </w:p>
                    </w:tc>
                  </w:tr>
                  <w:tr w:rsidR="002A404E" w:rsidRPr="00037671" w14:paraId="44DE4462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vAlign w:val="center"/>
                      </w:tcPr>
                      <w:p w14:paraId="201A793D" w14:textId="1A6A1870" w:rsidR="002A404E" w:rsidRPr="0003767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14:paraId="32A9D481" w14:textId="4F10771A" w:rsidR="002A404E" w:rsidRPr="00C00E7C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84A2D4F" w14:textId="70529F92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0B8FE61" w14:textId="72339541" w:rsidR="002A404E" w:rsidRPr="0097238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972381"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4037814" w14:textId="3C5FB0B6" w:rsidR="002A404E" w:rsidRPr="0097238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972381"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4224A85" w14:textId="48D7A288" w:rsidR="002A404E" w:rsidRPr="00D93BF7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2918D16" w14:textId="24FE58A4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22</w:t>
                        </w:r>
                      </w:p>
                    </w:tc>
                  </w:tr>
                  <w:tr w:rsidR="002A404E" w:rsidRPr="00037671" w14:paraId="3C347F71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vAlign w:val="center"/>
                      </w:tcPr>
                      <w:p w14:paraId="1DF230B5" w14:textId="522F2A5C" w:rsidR="002A404E" w:rsidRPr="0097238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vertAlign w:val="subscript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vertAlign w:val="superscript"/>
                            <w:lang w:eastAsia="ja-JP"/>
                          </w:rPr>
                          <w:t>23</w:t>
                        </w:r>
                        <w:r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/</w:t>
                        </w:r>
                        <w:r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vertAlign w:val="subscript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14:paraId="6F433FB5" w14:textId="5454E6ED" w:rsidR="002A404E" w:rsidRPr="00972381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rFonts w:hint="eastAsia"/>
                            <w:i w:val="0"/>
                            <w:sz w:val="28"/>
                            <w:szCs w:val="28"/>
                            <w:vertAlign w:val="subscript"/>
                            <w:lang w:eastAsia="ja-JP"/>
                          </w:rPr>
                        </w:pPr>
                        <w:r w:rsidRPr="00972381">
                          <w:rPr>
                            <w:i w:val="0"/>
                            <w:sz w:val="28"/>
                            <w:szCs w:val="28"/>
                            <w:vertAlign w:val="superscript"/>
                            <w:lang w:eastAsia="ja-JP"/>
                          </w:rPr>
                          <w:t>24</w:t>
                        </w:r>
                        <w:r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/</w:t>
                        </w:r>
                        <w:r>
                          <w:rPr>
                            <w:rFonts w:hint="eastAsia"/>
                            <w:i w:val="0"/>
                            <w:sz w:val="28"/>
                            <w:szCs w:val="28"/>
                            <w:vertAlign w:val="subscript"/>
                            <w:lang w:eastAsia="ja-JP"/>
                          </w:rPr>
                          <w:t>31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1EFE630" w14:textId="52C4421B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B5E7469" w14:textId="14C1CAD2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1A4CA19" w14:textId="1CB36BF2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9E9E57E" w14:textId="187E1D30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D15E665" w14:textId="5F44F4F4" w:rsidR="002A404E" w:rsidRPr="001F7E9B" w:rsidRDefault="0097238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29</w:t>
                        </w:r>
                      </w:p>
                    </w:tc>
                  </w:tr>
                </w:tbl>
                <w:p w14:paraId="4509E838" w14:textId="77777777" w:rsidR="00CB1292" w:rsidRPr="00037671" w:rsidRDefault="00CB1292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23584E7D">
          <v:shape id="_x0000_s2089" type="#_x0000_t202" style="position:absolute;margin-left:4.6pt;margin-top:703.9pt;width:36pt;height:13.35pt;z-index:7" filled="f" stroked="f">
            <v:shadow color="#868686"/>
            <v:textbox inset="5.85pt,.7pt,5.85pt,.7pt">
              <w:txbxContent>
                <w:p w14:paraId="4ADDB867" w14:textId="77777777" w:rsidR="00CB6DA9" w:rsidRPr="00CB6DA9" w:rsidRDefault="00CB6DA9">
                  <w:pPr>
                    <w:rPr>
                      <w:color w:val="0070C0"/>
                      <w:sz w:val="18"/>
                      <w:szCs w:val="18"/>
                    </w:rPr>
                  </w:pPr>
                  <w:r w:rsidRPr="00CB6DA9">
                    <w:rPr>
                      <w:rFonts w:hint="eastAsia"/>
                      <w:color w:val="0070C0"/>
                      <w:sz w:val="18"/>
                      <w:szCs w:val="18"/>
                    </w:rPr>
                    <w:t>メモ</w:t>
                  </w:r>
                </w:p>
              </w:txbxContent>
            </v:textbox>
          </v:shape>
        </w:pict>
      </w:r>
      <w:r w:rsidR="00000000">
        <w:rPr>
          <w:noProof/>
          <w:lang w:bidi="ar-SA"/>
        </w:rPr>
        <w:pict w14:anchorId="60B1E2D7">
          <v:shape id="_x0000_s2088" type="#_x0000_t202" style="position:absolute;margin-left:-.4pt;margin-top:702.3pt;width:533.1pt;height:53.85pt;z-index:6" filled="f" fillcolor="green" stroked="f" strokecolor="#ffe7ff" strokeweight="2.5pt">
            <v:shadow color="#868686"/>
            <v:textbox inset="5.85pt,.7pt,5.85pt,.7pt">
              <w:txbxContent>
                <w:tbl>
                  <w:tblPr>
                    <w:tblW w:w="0" w:type="auto"/>
                    <w:jc w:val="center"/>
                    <w:tblBorders>
                      <w:top w:val="dashed" w:sz="4" w:space="0" w:color="92CDDC"/>
                      <w:bottom w:val="dashed" w:sz="4" w:space="0" w:color="92CDDC"/>
                      <w:insideH w:val="dashed" w:sz="4" w:space="0" w:color="92CDDC"/>
                      <w:insideV w:val="dashed" w:sz="4" w:space="0" w:color="92CDDC"/>
                    </w:tblBorders>
                    <w:tblLook w:val="04A0" w:firstRow="1" w:lastRow="0" w:firstColumn="1" w:lastColumn="0" w:noHBand="0" w:noVBand="1"/>
                  </w:tblPr>
                  <w:tblGrid>
                    <w:gridCol w:w="10456"/>
                  </w:tblGrid>
                  <w:tr w:rsidR="00CB6DA9" w14:paraId="6AF99D1E" w14:textId="77777777" w:rsidTr="00061399">
                    <w:trPr>
                      <w:jc w:val="center"/>
                    </w:trPr>
                    <w:tc>
                      <w:tcPr>
                        <w:tcW w:w="10456" w:type="dxa"/>
                      </w:tcPr>
                      <w:p w14:paraId="3567D23F" w14:textId="77777777" w:rsidR="00CB6DA9" w:rsidRDefault="00CB6DA9"/>
                    </w:tc>
                  </w:tr>
                  <w:tr w:rsidR="00CB6DA9" w14:paraId="6E2BF8D1" w14:textId="77777777" w:rsidTr="00061399">
                    <w:trPr>
                      <w:jc w:val="center"/>
                    </w:trPr>
                    <w:tc>
                      <w:tcPr>
                        <w:tcW w:w="10456" w:type="dxa"/>
                      </w:tcPr>
                      <w:p w14:paraId="050D66C3" w14:textId="77777777" w:rsidR="00CB6DA9" w:rsidRDefault="00CB6DA9"/>
                    </w:tc>
                  </w:tr>
                  <w:tr w:rsidR="00CB6DA9" w14:paraId="08189DD0" w14:textId="77777777" w:rsidTr="00061399">
                    <w:trPr>
                      <w:jc w:val="center"/>
                    </w:trPr>
                    <w:tc>
                      <w:tcPr>
                        <w:tcW w:w="10456" w:type="dxa"/>
                      </w:tcPr>
                      <w:p w14:paraId="27F549B0" w14:textId="77777777" w:rsidR="00CB6DA9" w:rsidRDefault="00CB6DA9"/>
                    </w:tc>
                  </w:tr>
                </w:tbl>
                <w:p w14:paraId="3A8F9445" w14:textId="77777777" w:rsidR="00CB6DA9" w:rsidRDefault="00CB6DA9"/>
              </w:txbxContent>
            </v:textbox>
          </v:shape>
        </w:pict>
      </w:r>
      <w:r w:rsidR="00000000">
        <w:rPr>
          <w:noProof/>
          <w:lang w:bidi="ar-SA"/>
        </w:rPr>
        <w:pict w14:anchorId="1C8DCD73">
          <v:shape id="_x0000_s2091" type="#_x0000_t202" style="position:absolute;margin-left:380.35pt;margin-top:669.5pt;width:129.15pt;height:17.85pt;z-index:8" filled="f" stroked="f">
            <v:textbox inset="5.85pt,.7pt,5.85pt,.7pt">
              <w:txbxContent>
                <w:p w14:paraId="1C0EE75A" w14:textId="031BB20E" w:rsidR="00061399" w:rsidRDefault="00061399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="00C00E7C">
                    <w:rPr>
                      <w:color w:val="FF0000"/>
                      <w:szCs w:val="21"/>
                    </w:rPr>
                    <w:t>4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 w:rsidR="00C00E7C">
                    <w:rPr>
                      <w:color w:val="FF0000"/>
                      <w:szCs w:val="21"/>
                    </w:rPr>
                    <w:t>29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</w:t>
                  </w:r>
                  <w:r w:rsidR="009054A1">
                    <w:rPr>
                      <w:rFonts w:hint="eastAsia"/>
                      <w:color w:val="FF0000"/>
                      <w:szCs w:val="21"/>
                    </w:rPr>
                    <w:t>：</w:t>
                  </w:r>
                  <w:r w:rsidR="00C00E7C">
                    <w:rPr>
                      <w:rFonts w:hint="eastAsia"/>
                      <w:color w:val="FF0000"/>
                      <w:szCs w:val="21"/>
                    </w:rPr>
                    <w:t>昭和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の日</w:t>
                  </w:r>
                </w:p>
              </w:txbxContent>
            </v:textbox>
          </v:shape>
        </w:pict>
      </w:r>
      <w:r w:rsidR="00000000">
        <w:rPr>
          <w:noProof/>
          <w:lang w:bidi="ar-SA"/>
        </w:rPr>
        <w:pict w14:anchorId="070F7059">
          <v:rect id="_x0000_s2069" style="position:absolute;margin-left:356.85pt;margin-top:485.65pt;width:175.85pt;height:213.55pt;z-index:9;mso-position-horizontal-relative:margin;mso-position-vertical-relative:margin" filled="f" stroked="f">
            <v:textbox style="mso-next-textbox:#_x0000_s2069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1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EF2449" w:rsidRPr="00E84023" w14:paraId="3835DF95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B61F136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76F8713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C9DC84E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C1A4175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64E1FA2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2E208CE7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1CA47EB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EF2449" w:rsidRPr="00037671" w14:paraId="21730ECF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5CF2F79" w14:textId="77777777" w:rsidR="00EF2449" w:rsidRPr="00037671" w:rsidRDefault="00EF2449" w:rsidP="00037671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85CEE59" w14:textId="3B7D85BA" w:rsidR="00EF2449" w:rsidRPr="00037671" w:rsidRDefault="00EF2449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030D1C8" w14:textId="597FF5BA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BECAC78" w14:textId="1079147F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1A11DA9" w14:textId="6A44DB93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CFB9A5C" w14:textId="53F731DE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B5D9D95" w14:textId="51B60821" w:rsidR="00EF2449" w:rsidRPr="009054A1" w:rsidRDefault="00972381" w:rsidP="00037671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5</w:t>
                        </w:r>
                      </w:p>
                    </w:tc>
                  </w:tr>
                  <w:tr w:rsidR="00EF2449" w:rsidRPr="00037671" w14:paraId="4F9872C2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vAlign w:val="center"/>
                      </w:tcPr>
                      <w:p w14:paraId="560BDF15" w14:textId="1951956A" w:rsidR="00EF2449" w:rsidRPr="00037671" w:rsidRDefault="00972381" w:rsidP="00037671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07A1833" w14:textId="7A686BB7" w:rsidR="00EF2449" w:rsidRPr="00D93BF7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6FF21C4" w14:textId="7F74DA5B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4BF0964" w14:textId="62B8FEEA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FD7E2BF" w14:textId="3352CCC5" w:rsidR="00EF2449" w:rsidRPr="00C00E7C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82293AE" w14:textId="61FFF00F" w:rsidR="00EF2449" w:rsidRPr="00A62697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8828F8" w14:textId="24E8DC7C" w:rsidR="00EF2449" w:rsidRPr="00BD5566" w:rsidRDefault="00972381" w:rsidP="00037671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12</w:t>
                        </w:r>
                      </w:p>
                    </w:tc>
                  </w:tr>
                  <w:tr w:rsidR="00EF2449" w:rsidRPr="00037671" w14:paraId="5035D1A9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vAlign w:val="center"/>
                      </w:tcPr>
                      <w:p w14:paraId="26774CF4" w14:textId="2814D4D0" w:rsidR="00EF2449" w:rsidRPr="00037671" w:rsidRDefault="00972381" w:rsidP="00037671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9CFE343" w14:textId="04EDA62B" w:rsidR="00EF2449" w:rsidRPr="008165FB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74E6B23" w14:textId="72863053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67109D7" w14:textId="034E7CA4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99334B3" w14:textId="0FC7A0D2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F59AEAF" w14:textId="306B4DBC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E8F72DA" w14:textId="3CD94BB3" w:rsidR="00EF2449" w:rsidRPr="00037671" w:rsidRDefault="00972381" w:rsidP="00037671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19</w:t>
                        </w:r>
                      </w:p>
                    </w:tc>
                  </w:tr>
                  <w:tr w:rsidR="00EF2449" w:rsidRPr="00037671" w14:paraId="47D3208A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vAlign w:val="center"/>
                      </w:tcPr>
                      <w:p w14:paraId="3BB930A3" w14:textId="0528A92B" w:rsidR="00EF2449" w:rsidRPr="00037671" w:rsidRDefault="00972381" w:rsidP="00037671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A8BBACD" w14:textId="7093B9FE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D8A1F4A" w14:textId="0BA2EAD0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6DF4B66" w14:textId="7C84D125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F5C6917" w14:textId="751E8C68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7385373" w14:textId="28164D5D" w:rsidR="00EF2449" w:rsidRPr="00037671" w:rsidRDefault="00972381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6E6302F" w14:textId="4E178811" w:rsidR="00EF2449" w:rsidRPr="00037671" w:rsidRDefault="00972381" w:rsidP="00037671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26</w:t>
                        </w:r>
                      </w:p>
                    </w:tc>
                  </w:tr>
                  <w:tr w:rsidR="00EF2449" w:rsidRPr="00037671" w14:paraId="3F4B354B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vAlign w:val="center"/>
                      </w:tcPr>
                      <w:p w14:paraId="09942115" w14:textId="634BE2DC" w:rsidR="00EF2449" w:rsidRPr="008165FB" w:rsidRDefault="00972381" w:rsidP="001F7E9B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2C5D908" w14:textId="6728B120" w:rsidR="00EF2449" w:rsidRPr="00972381" w:rsidRDefault="00972381" w:rsidP="001F7E9B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72381">
                          <w:rPr>
                            <w:sz w:val="32"/>
                            <w:szCs w:val="32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B23B670" w14:textId="288B868F" w:rsidR="00EF2449" w:rsidRPr="00972381" w:rsidRDefault="00972381" w:rsidP="001F7E9B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 w:rsidRPr="00972381">
                          <w:rPr>
                            <w:color w:val="FF0000"/>
                            <w:sz w:val="32"/>
                            <w:szCs w:val="32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41AB8CF" w14:textId="0BB5DE90" w:rsidR="00EF2449" w:rsidRPr="001F7E9B" w:rsidRDefault="00972381" w:rsidP="001F7E9B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030BA0A" w14:textId="71FF85FA" w:rsidR="00EF2449" w:rsidRPr="00F25656" w:rsidRDefault="00EF2449" w:rsidP="00C00E7C">
                        <w:pPr>
                          <w:pStyle w:val="Banner11"/>
                          <w:jc w:val="left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85DC721" w14:textId="77777777" w:rsidR="00EF2449" w:rsidRPr="00F25656" w:rsidRDefault="00EF2449" w:rsidP="001F7E9B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0AD315A" w14:textId="77777777" w:rsidR="00EF2449" w:rsidRPr="00BD5566" w:rsidRDefault="00EF2449" w:rsidP="001F7E9B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14:paraId="434851CB" w14:textId="77777777" w:rsidR="00CB1292" w:rsidRDefault="00CB1292" w:rsidP="00CB1292">
                  <w:pPr>
                    <w:pStyle w:val="Banner11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6A1D94CD">
          <v:shape id="_x0000_s2084" type="#_x0000_t136" style="position:absolute;margin-left:53.1pt;margin-top:428.1pt;width:58.25pt;height:20.5pt;z-index:2" adj="10588" fillcolor="green" strokecolor="#ffe7ff" strokeweight="1pt">
            <v:shadow on="t" color="#c09" opacity=".5"/>
            <v:textpath style="font-family:&quot;HG創英角ｺﾞｼｯｸUB&quot;;font-weight:bold;v-text-reverse:t;v-text-kern:t" trim="t" fitpath="t" string="2月"/>
          </v:shape>
        </w:pict>
      </w:r>
      <w:r w:rsidR="00000000">
        <w:rPr>
          <w:noProof/>
          <w:lang w:bidi="ar-SA"/>
        </w:rPr>
        <w:pict w14:anchorId="0BE26261">
          <v:shape id="_x0000_s2086" type="#_x0000_t136" style="position:absolute;margin-left:421.25pt;margin-top:428.1pt;width:58.25pt;height:20.5pt;z-index:4" adj="10588" fillcolor="green" strokecolor="#ffe7ff" strokeweight="1pt">
            <v:shadow on="t" color="#c09" opacity=".5"/>
            <v:textpath style="font-family:&quot;HG創英角ｺﾞｼｯｸUB&quot;;font-weight:bold;v-text-reverse:t;v-text-kern:t" trim="t" fitpath="t" string="4月"/>
          </v:shape>
        </w:pict>
      </w:r>
      <w:r w:rsidR="00000000">
        <w:rPr>
          <w:noProof/>
          <w:lang w:bidi="ar-SA"/>
        </w:rPr>
        <w:pict w14:anchorId="06E4D7EB">
          <v:shape id="_x0000_s2085" type="#_x0000_t136" style="position:absolute;margin-left:244pt;margin-top:428.1pt;width:58.25pt;height:20.5pt;z-index:3" adj="10588" fillcolor="green" strokecolor="#ffe7ff" strokeweight="1pt">
            <v:shadow on="t" color="#c09" opacity=".5"/>
            <v:textpath style="font-family:&quot;HG創英角ｺﾞｼｯｸUB&quot;;font-weight:bold;v-text-reverse:t;v-text-kern:t" trim="t" fitpath="t" string="3月"/>
          </v:shape>
        </w:pict>
      </w:r>
    </w:p>
    <w:sectPr w:rsidR="001C039C" w:rsidSect="0027707F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E1D3F2" w14:textId="77777777" w:rsidR="00E80BD1" w:rsidRPr="00ED5739" w:rsidRDefault="00E80BD1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endnote>
  <w:endnote w:type="continuationSeparator" w:id="0">
    <w:p w14:paraId="5F119589" w14:textId="77777777" w:rsidR="00E80BD1" w:rsidRPr="00ED5739" w:rsidRDefault="00E80BD1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8CE02" w14:textId="77777777" w:rsidR="00E80BD1" w:rsidRPr="00ED5739" w:rsidRDefault="00E80BD1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footnote>
  <w:footnote w:type="continuationSeparator" w:id="0">
    <w:p w14:paraId="6F9ECFB3" w14:textId="77777777" w:rsidR="00E80BD1" w:rsidRPr="00ED5739" w:rsidRDefault="00E80BD1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13896083">
    <w:abstractNumId w:val="9"/>
  </w:num>
  <w:num w:numId="2" w16cid:durableId="2063016006">
    <w:abstractNumId w:val="7"/>
  </w:num>
  <w:num w:numId="3" w16cid:durableId="1657296466">
    <w:abstractNumId w:val="6"/>
  </w:num>
  <w:num w:numId="4" w16cid:durableId="1538424146">
    <w:abstractNumId w:val="5"/>
  </w:num>
  <w:num w:numId="5" w16cid:durableId="2119369438">
    <w:abstractNumId w:val="4"/>
  </w:num>
  <w:num w:numId="6" w16cid:durableId="640161654">
    <w:abstractNumId w:val="8"/>
  </w:num>
  <w:num w:numId="7" w16cid:durableId="786437735">
    <w:abstractNumId w:val="3"/>
  </w:num>
  <w:num w:numId="8" w16cid:durableId="841746655">
    <w:abstractNumId w:val="2"/>
  </w:num>
  <w:num w:numId="9" w16cid:durableId="368072615">
    <w:abstractNumId w:val="1"/>
  </w:num>
  <w:num w:numId="10" w16cid:durableId="1590966744">
    <w:abstractNumId w:val="0"/>
  </w:num>
  <w:num w:numId="11" w16cid:durableId="1113288167">
    <w:abstractNumId w:val="9"/>
  </w:num>
  <w:num w:numId="12" w16cid:durableId="1995142213">
    <w:abstractNumId w:val="7"/>
  </w:num>
  <w:num w:numId="13" w16cid:durableId="1333875111">
    <w:abstractNumId w:val="6"/>
  </w:num>
  <w:num w:numId="14" w16cid:durableId="1156334935">
    <w:abstractNumId w:val="5"/>
  </w:num>
  <w:num w:numId="15" w16cid:durableId="1686595913">
    <w:abstractNumId w:val="4"/>
  </w:num>
  <w:num w:numId="16" w16cid:durableId="1411388510">
    <w:abstractNumId w:val="8"/>
  </w:num>
  <w:num w:numId="17" w16cid:durableId="367534254">
    <w:abstractNumId w:val="3"/>
  </w:num>
  <w:num w:numId="18" w16cid:durableId="1489130120">
    <w:abstractNumId w:val="2"/>
  </w:num>
  <w:num w:numId="19" w16cid:durableId="2123917151">
    <w:abstractNumId w:val="1"/>
  </w:num>
  <w:num w:numId="20" w16cid:durableId="1676684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5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094" fillcolor="none [3212]" strokecolor="none [3213]">
      <v:fill color="none [3212]"/>
      <v:stroke color="none [3213]"/>
      <v:shadow color="#868686"/>
      <v:textbox inset="5.85pt,.7pt,5.85pt,.7pt"/>
      <o:colormru v:ext="edit" colors="#d9ecff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9A709E"/>
    <w:rsid w:val="00002CE6"/>
    <w:rsid w:val="00003E4C"/>
    <w:rsid w:val="000128B7"/>
    <w:rsid w:val="00037671"/>
    <w:rsid w:val="00056908"/>
    <w:rsid w:val="00061399"/>
    <w:rsid w:val="000D22F9"/>
    <w:rsid w:val="000D6A5F"/>
    <w:rsid w:val="000E1AE4"/>
    <w:rsid w:val="000E5288"/>
    <w:rsid w:val="00110305"/>
    <w:rsid w:val="00111859"/>
    <w:rsid w:val="00114797"/>
    <w:rsid w:val="00147015"/>
    <w:rsid w:val="001655A9"/>
    <w:rsid w:val="00194010"/>
    <w:rsid w:val="001B59D6"/>
    <w:rsid w:val="001C039C"/>
    <w:rsid w:val="001E4E73"/>
    <w:rsid w:val="001F7E9B"/>
    <w:rsid w:val="0022240B"/>
    <w:rsid w:val="002623F2"/>
    <w:rsid w:val="0027707F"/>
    <w:rsid w:val="002A404E"/>
    <w:rsid w:val="002B7102"/>
    <w:rsid w:val="00354F3E"/>
    <w:rsid w:val="00362125"/>
    <w:rsid w:val="003715E5"/>
    <w:rsid w:val="003D083F"/>
    <w:rsid w:val="00440B67"/>
    <w:rsid w:val="004632C9"/>
    <w:rsid w:val="00486017"/>
    <w:rsid w:val="004C3721"/>
    <w:rsid w:val="00506E5F"/>
    <w:rsid w:val="005A4A07"/>
    <w:rsid w:val="005B6739"/>
    <w:rsid w:val="005D288C"/>
    <w:rsid w:val="0067775D"/>
    <w:rsid w:val="007126A7"/>
    <w:rsid w:val="007668D7"/>
    <w:rsid w:val="00802969"/>
    <w:rsid w:val="008165FB"/>
    <w:rsid w:val="008C144A"/>
    <w:rsid w:val="008C235D"/>
    <w:rsid w:val="009054A1"/>
    <w:rsid w:val="00911EF9"/>
    <w:rsid w:val="00972381"/>
    <w:rsid w:val="009A709E"/>
    <w:rsid w:val="009D62FB"/>
    <w:rsid w:val="009E5353"/>
    <w:rsid w:val="00A01C43"/>
    <w:rsid w:val="00A62697"/>
    <w:rsid w:val="00A90157"/>
    <w:rsid w:val="00AF1547"/>
    <w:rsid w:val="00B17BE1"/>
    <w:rsid w:val="00B225CC"/>
    <w:rsid w:val="00B73B59"/>
    <w:rsid w:val="00BB26CA"/>
    <w:rsid w:val="00BD5566"/>
    <w:rsid w:val="00BF206F"/>
    <w:rsid w:val="00C00E7C"/>
    <w:rsid w:val="00C0585B"/>
    <w:rsid w:val="00C441C3"/>
    <w:rsid w:val="00C63157"/>
    <w:rsid w:val="00C874A5"/>
    <w:rsid w:val="00CB1292"/>
    <w:rsid w:val="00CB4248"/>
    <w:rsid w:val="00CB6DA9"/>
    <w:rsid w:val="00D11BF3"/>
    <w:rsid w:val="00D54C97"/>
    <w:rsid w:val="00D57443"/>
    <w:rsid w:val="00D60016"/>
    <w:rsid w:val="00D93BF7"/>
    <w:rsid w:val="00DC5660"/>
    <w:rsid w:val="00E30CE6"/>
    <w:rsid w:val="00E80BD1"/>
    <w:rsid w:val="00E91C9B"/>
    <w:rsid w:val="00EC465C"/>
    <w:rsid w:val="00ED5739"/>
    <w:rsid w:val="00EF2449"/>
    <w:rsid w:val="00F01AD7"/>
    <w:rsid w:val="00F25656"/>
    <w:rsid w:val="00F56E17"/>
    <w:rsid w:val="00F6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4" fillcolor="none [3212]" strokecolor="none [3213]">
      <v:fill color="none [3212]"/>
      <v:stroke color="none [3213]"/>
      <v:shadow color="#868686"/>
      <v:textbox inset="5.85pt,.7pt,5.85pt,.7pt"/>
      <o:colormru v:ext="edit" colors="#d9ecff"/>
    </o:shapedefaults>
    <o:shapelayout v:ext="edit">
      <o:idmap v:ext="edit" data="2"/>
    </o:shapelayout>
  </w:shapeDefaults>
  <w:decimalSymbol w:val="."/>
  <w:listSeparator w:val=","/>
  <w14:docId w14:val="3D0B0F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paragraph" w:styleId="affd">
    <w:name w:val="Balloon Text"/>
    <w:basedOn w:val="a1"/>
    <w:semiHidden/>
    <w:rsid w:val="00DC5660"/>
    <w:rPr>
      <w:rFonts w:ascii="Arial" w:eastAsia="ＭＳ ゴシック" w:hAnsi="Arial"/>
      <w:sz w:val="18"/>
      <w:szCs w:val="18"/>
    </w:rPr>
  </w:style>
  <w:style w:type="table" w:styleId="affe">
    <w:name w:val="Table Grid"/>
    <w:basedOn w:val="a3"/>
    <w:rsid w:val="00CB6D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A71CF-A73D-4ADD-9BE9-439362B27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0</TotalTime>
  <Pages>1</Pages>
  <Words>2</Words>
  <Characters>14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LinksUpToDate>false</LinksUpToDate>
  <CharactersWithSpaces>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/>
  <cp:keywords/>
  <cp:lastModifiedBy/>
  <cp:revision>1</cp:revision>
  <dcterms:created xsi:type="dcterms:W3CDTF">2024-11-09T03:05:00Z</dcterms:created>
  <dcterms:modified xsi:type="dcterms:W3CDTF">2024-11-09T03:05:00Z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